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694" w:rsidRDefault="005E5694" w:rsidP="00FC1683">
      <w:pPr>
        <w:ind w:left="0" w:right="-1" w:firstLine="0"/>
      </w:pPr>
      <w:r w:rsidRPr="00AC0F6D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18.jpg" style="width:453.75pt;height:620.25pt;visibility:visible">
            <v:imagedata r:id="rId4" o:title=""/>
          </v:shape>
        </w:pict>
      </w:r>
    </w:p>
    <w:sectPr w:rsidR="005E5694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1683"/>
    <w:rsid w:val="00000901"/>
    <w:rsid w:val="00000A91"/>
    <w:rsid w:val="00000D24"/>
    <w:rsid w:val="00001E72"/>
    <w:rsid w:val="00001ECD"/>
    <w:rsid w:val="00002D6F"/>
    <w:rsid w:val="000032D4"/>
    <w:rsid w:val="00003461"/>
    <w:rsid w:val="0000366D"/>
    <w:rsid w:val="000038D4"/>
    <w:rsid w:val="0000444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F31"/>
    <w:rsid w:val="00016379"/>
    <w:rsid w:val="00016B5F"/>
    <w:rsid w:val="0001747C"/>
    <w:rsid w:val="000174A5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D62"/>
    <w:rsid w:val="000252C9"/>
    <w:rsid w:val="00025403"/>
    <w:rsid w:val="000266B6"/>
    <w:rsid w:val="000272AA"/>
    <w:rsid w:val="0002756D"/>
    <w:rsid w:val="0002765B"/>
    <w:rsid w:val="0002781F"/>
    <w:rsid w:val="000279D3"/>
    <w:rsid w:val="00027F89"/>
    <w:rsid w:val="00027FC9"/>
    <w:rsid w:val="000303CC"/>
    <w:rsid w:val="00030F3D"/>
    <w:rsid w:val="00031379"/>
    <w:rsid w:val="000317B0"/>
    <w:rsid w:val="00031F47"/>
    <w:rsid w:val="0003214D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736E"/>
    <w:rsid w:val="00037643"/>
    <w:rsid w:val="0003771C"/>
    <w:rsid w:val="000379DA"/>
    <w:rsid w:val="0004023B"/>
    <w:rsid w:val="0004027A"/>
    <w:rsid w:val="000408F9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F71"/>
    <w:rsid w:val="000471AC"/>
    <w:rsid w:val="00047A2C"/>
    <w:rsid w:val="00047E4D"/>
    <w:rsid w:val="00047E8D"/>
    <w:rsid w:val="0005009A"/>
    <w:rsid w:val="00050E3D"/>
    <w:rsid w:val="00051213"/>
    <w:rsid w:val="0005226A"/>
    <w:rsid w:val="0005247B"/>
    <w:rsid w:val="0005268A"/>
    <w:rsid w:val="00052716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DD1"/>
    <w:rsid w:val="00056EB5"/>
    <w:rsid w:val="00057738"/>
    <w:rsid w:val="00057D76"/>
    <w:rsid w:val="000609C2"/>
    <w:rsid w:val="00060DFC"/>
    <w:rsid w:val="00061194"/>
    <w:rsid w:val="000614C6"/>
    <w:rsid w:val="00062158"/>
    <w:rsid w:val="0006237D"/>
    <w:rsid w:val="000626A5"/>
    <w:rsid w:val="00062E54"/>
    <w:rsid w:val="000638B6"/>
    <w:rsid w:val="00064001"/>
    <w:rsid w:val="000648BA"/>
    <w:rsid w:val="000659A7"/>
    <w:rsid w:val="0006692B"/>
    <w:rsid w:val="00067B0A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453"/>
    <w:rsid w:val="00084474"/>
    <w:rsid w:val="00084CF9"/>
    <w:rsid w:val="00084ECC"/>
    <w:rsid w:val="000854CF"/>
    <w:rsid w:val="0008575F"/>
    <w:rsid w:val="00085797"/>
    <w:rsid w:val="00085BC5"/>
    <w:rsid w:val="000861A7"/>
    <w:rsid w:val="000864DA"/>
    <w:rsid w:val="000869B6"/>
    <w:rsid w:val="00087A20"/>
    <w:rsid w:val="00087EF0"/>
    <w:rsid w:val="000909B7"/>
    <w:rsid w:val="00090A5E"/>
    <w:rsid w:val="00090F85"/>
    <w:rsid w:val="000923BF"/>
    <w:rsid w:val="00092951"/>
    <w:rsid w:val="00092AB8"/>
    <w:rsid w:val="00093C06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6BBC"/>
    <w:rsid w:val="000973E4"/>
    <w:rsid w:val="000A01F8"/>
    <w:rsid w:val="000A0F29"/>
    <w:rsid w:val="000A0FFC"/>
    <w:rsid w:val="000A1B82"/>
    <w:rsid w:val="000A2211"/>
    <w:rsid w:val="000A2435"/>
    <w:rsid w:val="000A2630"/>
    <w:rsid w:val="000A2803"/>
    <w:rsid w:val="000A2A33"/>
    <w:rsid w:val="000A2BBD"/>
    <w:rsid w:val="000A3BDF"/>
    <w:rsid w:val="000A46FE"/>
    <w:rsid w:val="000A4C2F"/>
    <w:rsid w:val="000A4D70"/>
    <w:rsid w:val="000A5222"/>
    <w:rsid w:val="000A64DE"/>
    <w:rsid w:val="000A66AF"/>
    <w:rsid w:val="000A6C94"/>
    <w:rsid w:val="000A7360"/>
    <w:rsid w:val="000A793D"/>
    <w:rsid w:val="000A7E1A"/>
    <w:rsid w:val="000B06A4"/>
    <w:rsid w:val="000B0966"/>
    <w:rsid w:val="000B0BAE"/>
    <w:rsid w:val="000B0F31"/>
    <w:rsid w:val="000B162B"/>
    <w:rsid w:val="000B2443"/>
    <w:rsid w:val="000B24F8"/>
    <w:rsid w:val="000B2990"/>
    <w:rsid w:val="000B2ABE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200"/>
    <w:rsid w:val="000C3E58"/>
    <w:rsid w:val="000C4851"/>
    <w:rsid w:val="000C4E83"/>
    <w:rsid w:val="000C50F7"/>
    <w:rsid w:val="000C5FD2"/>
    <w:rsid w:val="000C62D3"/>
    <w:rsid w:val="000C691E"/>
    <w:rsid w:val="000C6E3B"/>
    <w:rsid w:val="000C7BF1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66"/>
    <w:rsid w:val="000D472C"/>
    <w:rsid w:val="000D47D1"/>
    <w:rsid w:val="000D5DEF"/>
    <w:rsid w:val="000D5E48"/>
    <w:rsid w:val="000D60BC"/>
    <w:rsid w:val="000D62F1"/>
    <w:rsid w:val="000E010A"/>
    <w:rsid w:val="000E050D"/>
    <w:rsid w:val="000E195A"/>
    <w:rsid w:val="000E2427"/>
    <w:rsid w:val="000E33C3"/>
    <w:rsid w:val="000E3D19"/>
    <w:rsid w:val="000E3D9B"/>
    <w:rsid w:val="000E434A"/>
    <w:rsid w:val="000E47C2"/>
    <w:rsid w:val="000E4B92"/>
    <w:rsid w:val="000E59DA"/>
    <w:rsid w:val="000E6061"/>
    <w:rsid w:val="000E61CD"/>
    <w:rsid w:val="000E6374"/>
    <w:rsid w:val="000E641F"/>
    <w:rsid w:val="000E7574"/>
    <w:rsid w:val="000E767C"/>
    <w:rsid w:val="000E7B44"/>
    <w:rsid w:val="000F0092"/>
    <w:rsid w:val="000F0A80"/>
    <w:rsid w:val="000F2125"/>
    <w:rsid w:val="000F2297"/>
    <w:rsid w:val="000F241F"/>
    <w:rsid w:val="000F258C"/>
    <w:rsid w:val="000F2B18"/>
    <w:rsid w:val="000F2E98"/>
    <w:rsid w:val="000F3C9F"/>
    <w:rsid w:val="000F3F84"/>
    <w:rsid w:val="000F4171"/>
    <w:rsid w:val="000F42DD"/>
    <w:rsid w:val="000F4558"/>
    <w:rsid w:val="000F4586"/>
    <w:rsid w:val="000F463C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7E3"/>
    <w:rsid w:val="001054AE"/>
    <w:rsid w:val="001056FB"/>
    <w:rsid w:val="0010633F"/>
    <w:rsid w:val="001065F7"/>
    <w:rsid w:val="00106C9B"/>
    <w:rsid w:val="001070A3"/>
    <w:rsid w:val="001071C6"/>
    <w:rsid w:val="001076AF"/>
    <w:rsid w:val="00110114"/>
    <w:rsid w:val="00110525"/>
    <w:rsid w:val="00110A10"/>
    <w:rsid w:val="00110E13"/>
    <w:rsid w:val="001116BF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822"/>
    <w:rsid w:val="00120EE2"/>
    <w:rsid w:val="00121642"/>
    <w:rsid w:val="0012182C"/>
    <w:rsid w:val="0012192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66E5"/>
    <w:rsid w:val="0012718F"/>
    <w:rsid w:val="0012755A"/>
    <w:rsid w:val="001275BA"/>
    <w:rsid w:val="001278A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748"/>
    <w:rsid w:val="0014226B"/>
    <w:rsid w:val="0014231F"/>
    <w:rsid w:val="00142B1F"/>
    <w:rsid w:val="00142B84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ADA"/>
    <w:rsid w:val="00154C48"/>
    <w:rsid w:val="00154EFD"/>
    <w:rsid w:val="00155277"/>
    <w:rsid w:val="001555D0"/>
    <w:rsid w:val="00155798"/>
    <w:rsid w:val="001557D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BC7"/>
    <w:rsid w:val="00183796"/>
    <w:rsid w:val="00183BC9"/>
    <w:rsid w:val="00183D44"/>
    <w:rsid w:val="0018506C"/>
    <w:rsid w:val="001852DC"/>
    <w:rsid w:val="001860C1"/>
    <w:rsid w:val="0018612A"/>
    <w:rsid w:val="0018667F"/>
    <w:rsid w:val="00186ACB"/>
    <w:rsid w:val="00186D2D"/>
    <w:rsid w:val="00187214"/>
    <w:rsid w:val="001903E5"/>
    <w:rsid w:val="00190761"/>
    <w:rsid w:val="001907D0"/>
    <w:rsid w:val="00190810"/>
    <w:rsid w:val="00191420"/>
    <w:rsid w:val="00191FFA"/>
    <w:rsid w:val="00192BDE"/>
    <w:rsid w:val="00192C90"/>
    <w:rsid w:val="00192D9B"/>
    <w:rsid w:val="0019313E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BBD"/>
    <w:rsid w:val="001A4582"/>
    <w:rsid w:val="001A47FE"/>
    <w:rsid w:val="001A4950"/>
    <w:rsid w:val="001A4C56"/>
    <w:rsid w:val="001A4D1E"/>
    <w:rsid w:val="001A64E7"/>
    <w:rsid w:val="001A6EA5"/>
    <w:rsid w:val="001A6F1D"/>
    <w:rsid w:val="001A71FF"/>
    <w:rsid w:val="001A7C2E"/>
    <w:rsid w:val="001B08C6"/>
    <w:rsid w:val="001B0BE9"/>
    <w:rsid w:val="001B0E09"/>
    <w:rsid w:val="001B1107"/>
    <w:rsid w:val="001B189A"/>
    <w:rsid w:val="001B18D9"/>
    <w:rsid w:val="001B1D74"/>
    <w:rsid w:val="001B1DA7"/>
    <w:rsid w:val="001B28ED"/>
    <w:rsid w:val="001B2B36"/>
    <w:rsid w:val="001B370E"/>
    <w:rsid w:val="001B4D45"/>
    <w:rsid w:val="001B54D1"/>
    <w:rsid w:val="001B64D0"/>
    <w:rsid w:val="001B667D"/>
    <w:rsid w:val="001B6A8E"/>
    <w:rsid w:val="001B6C0F"/>
    <w:rsid w:val="001B6D54"/>
    <w:rsid w:val="001B7165"/>
    <w:rsid w:val="001B7200"/>
    <w:rsid w:val="001B75CF"/>
    <w:rsid w:val="001B760D"/>
    <w:rsid w:val="001B761D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4990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6DE5"/>
    <w:rsid w:val="001D6EFF"/>
    <w:rsid w:val="001D7466"/>
    <w:rsid w:val="001D78F5"/>
    <w:rsid w:val="001E0538"/>
    <w:rsid w:val="001E0A42"/>
    <w:rsid w:val="001E0B04"/>
    <w:rsid w:val="001E1138"/>
    <w:rsid w:val="001E1BE2"/>
    <w:rsid w:val="001E1EC2"/>
    <w:rsid w:val="001E28CB"/>
    <w:rsid w:val="001E28FC"/>
    <w:rsid w:val="001E2AE0"/>
    <w:rsid w:val="001E2B78"/>
    <w:rsid w:val="001E2E3D"/>
    <w:rsid w:val="001E2E87"/>
    <w:rsid w:val="001E2F2C"/>
    <w:rsid w:val="001E4918"/>
    <w:rsid w:val="001E4CBC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467"/>
    <w:rsid w:val="001F1048"/>
    <w:rsid w:val="001F148D"/>
    <w:rsid w:val="001F18A5"/>
    <w:rsid w:val="001F1A8F"/>
    <w:rsid w:val="001F1B06"/>
    <w:rsid w:val="001F21D0"/>
    <w:rsid w:val="001F22C8"/>
    <w:rsid w:val="001F2435"/>
    <w:rsid w:val="001F2675"/>
    <w:rsid w:val="001F2A30"/>
    <w:rsid w:val="001F2E48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7DB"/>
    <w:rsid w:val="001F6C81"/>
    <w:rsid w:val="001F6EC3"/>
    <w:rsid w:val="001F797F"/>
    <w:rsid w:val="001F7F2D"/>
    <w:rsid w:val="0020090E"/>
    <w:rsid w:val="0020164C"/>
    <w:rsid w:val="0020164E"/>
    <w:rsid w:val="002016D5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D19"/>
    <w:rsid w:val="00214F49"/>
    <w:rsid w:val="0021535B"/>
    <w:rsid w:val="00215B4C"/>
    <w:rsid w:val="00216146"/>
    <w:rsid w:val="00216AE9"/>
    <w:rsid w:val="00216CB6"/>
    <w:rsid w:val="00216F8C"/>
    <w:rsid w:val="0021786B"/>
    <w:rsid w:val="0022004C"/>
    <w:rsid w:val="00220090"/>
    <w:rsid w:val="002205B8"/>
    <w:rsid w:val="00220F74"/>
    <w:rsid w:val="0022108C"/>
    <w:rsid w:val="00221970"/>
    <w:rsid w:val="00221AED"/>
    <w:rsid w:val="002222E4"/>
    <w:rsid w:val="00222479"/>
    <w:rsid w:val="00222516"/>
    <w:rsid w:val="00222AFA"/>
    <w:rsid w:val="00223563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61EE"/>
    <w:rsid w:val="0022654C"/>
    <w:rsid w:val="0022660A"/>
    <w:rsid w:val="00226E35"/>
    <w:rsid w:val="00227173"/>
    <w:rsid w:val="002274C1"/>
    <w:rsid w:val="002276C4"/>
    <w:rsid w:val="00227A26"/>
    <w:rsid w:val="002302E9"/>
    <w:rsid w:val="00230AF7"/>
    <w:rsid w:val="002312A7"/>
    <w:rsid w:val="00231402"/>
    <w:rsid w:val="00231C1A"/>
    <w:rsid w:val="00232116"/>
    <w:rsid w:val="00232229"/>
    <w:rsid w:val="00232B1E"/>
    <w:rsid w:val="00232C34"/>
    <w:rsid w:val="00232E13"/>
    <w:rsid w:val="00232FA5"/>
    <w:rsid w:val="0023321C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5AA"/>
    <w:rsid w:val="0023695D"/>
    <w:rsid w:val="00236B93"/>
    <w:rsid w:val="00236FFD"/>
    <w:rsid w:val="00240097"/>
    <w:rsid w:val="002404ED"/>
    <w:rsid w:val="002404F8"/>
    <w:rsid w:val="002405F1"/>
    <w:rsid w:val="0024065E"/>
    <w:rsid w:val="002415C1"/>
    <w:rsid w:val="002415CC"/>
    <w:rsid w:val="00241815"/>
    <w:rsid w:val="00241A12"/>
    <w:rsid w:val="00241C5A"/>
    <w:rsid w:val="00241CB2"/>
    <w:rsid w:val="00243235"/>
    <w:rsid w:val="002435EC"/>
    <w:rsid w:val="0024403B"/>
    <w:rsid w:val="00245785"/>
    <w:rsid w:val="00245AD8"/>
    <w:rsid w:val="00246766"/>
    <w:rsid w:val="00246B56"/>
    <w:rsid w:val="002472E8"/>
    <w:rsid w:val="002477B1"/>
    <w:rsid w:val="00247AF3"/>
    <w:rsid w:val="00247C8D"/>
    <w:rsid w:val="00247D6E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4BD7"/>
    <w:rsid w:val="00255162"/>
    <w:rsid w:val="00255402"/>
    <w:rsid w:val="00255802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598"/>
    <w:rsid w:val="002660EF"/>
    <w:rsid w:val="00266236"/>
    <w:rsid w:val="00266282"/>
    <w:rsid w:val="00266626"/>
    <w:rsid w:val="00266CA1"/>
    <w:rsid w:val="00267303"/>
    <w:rsid w:val="00267AD3"/>
    <w:rsid w:val="00270231"/>
    <w:rsid w:val="002702BE"/>
    <w:rsid w:val="002707CA"/>
    <w:rsid w:val="00271174"/>
    <w:rsid w:val="0027209A"/>
    <w:rsid w:val="0027238D"/>
    <w:rsid w:val="00273829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C70"/>
    <w:rsid w:val="0028223B"/>
    <w:rsid w:val="00282A04"/>
    <w:rsid w:val="00282E91"/>
    <w:rsid w:val="00283165"/>
    <w:rsid w:val="002837F7"/>
    <w:rsid w:val="002839B0"/>
    <w:rsid w:val="00284060"/>
    <w:rsid w:val="002848E0"/>
    <w:rsid w:val="002849E6"/>
    <w:rsid w:val="00284DF2"/>
    <w:rsid w:val="0028563F"/>
    <w:rsid w:val="00285FC6"/>
    <w:rsid w:val="00286185"/>
    <w:rsid w:val="002864BB"/>
    <w:rsid w:val="00287131"/>
    <w:rsid w:val="00287242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73BB"/>
    <w:rsid w:val="002A00BC"/>
    <w:rsid w:val="002A07B4"/>
    <w:rsid w:val="002A0D68"/>
    <w:rsid w:val="002A162F"/>
    <w:rsid w:val="002A16EA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B0147"/>
    <w:rsid w:val="002B01D3"/>
    <w:rsid w:val="002B09BE"/>
    <w:rsid w:val="002B09D1"/>
    <w:rsid w:val="002B09E4"/>
    <w:rsid w:val="002B0D46"/>
    <w:rsid w:val="002B11BC"/>
    <w:rsid w:val="002B1A34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C0"/>
    <w:rsid w:val="002B6C10"/>
    <w:rsid w:val="002B6D8E"/>
    <w:rsid w:val="002B6FBD"/>
    <w:rsid w:val="002C054D"/>
    <w:rsid w:val="002C0F26"/>
    <w:rsid w:val="002C168D"/>
    <w:rsid w:val="002C16C9"/>
    <w:rsid w:val="002C1A6D"/>
    <w:rsid w:val="002C1B4D"/>
    <w:rsid w:val="002C2310"/>
    <w:rsid w:val="002C26DF"/>
    <w:rsid w:val="002C2B6F"/>
    <w:rsid w:val="002C2C10"/>
    <w:rsid w:val="002C3B4A"/>
    <w:rsid w:val="002C4545"/>
    <w:rsid w:val="002C481A"/>
    <w:rsid w:val="002C4824"/>
    <w:rsid w:val="002C4BF3"/>
    <w:rsid w:val="002C4DB0"/>
    <w:rsid w:val="002C6BCC"/>
    <w:rsid w:val="002C6EA3"/>
    <w:rsid w:val="002C6F7D"/>
    <w:rsid w:val="002C7182"/>
    <w:rsid w:val="002C71BD"/>
    <w:rsid w:val="002D1254"/>
    <w:rsid w:val="002D186B"/>
    <w:rsid w:val="002D2486"/>
    <w:rsid w:val="002D259D"/>
    <w:rsid w:val="002D28EA"/>
    <w:rsid w:val="002D3009"/>
    <w:rsid w:val="002D3D58"/>
    <w:rsid w:val="002D3FBA"/>
    <w:rsid w:val="002D4287"/>
    <w:rsid w:val="002D42DB"/>
    <w:rsid w:val="002D4A70"/>
    <w:rsid w:val="002D53AE"/>
    <w:rsid w:val="002D54BB"/>
    <w:rsid w:val="002D5890"/>
    <w:rsid w:val="002D5E58"/>
    <w:rsid w:val="002D6A67"/>
    <w:rsid w:val="002D6C1D"/>
    <w:rsid w:val="002D72B5"/>
    <w:rsid w:val="002D73D8"/>
    <w:rsid w:val="002E0000"/>
    <w:rsid w:val="002E033E"/>
    <w:rsid w:val="002E132D"/>
    <w:rsid w:val="002E1564"/>
    <w:rsid w:val="002E1B2F"/>
    <w:rsid w:val="002E1C45"/>
    <w:rsid w:val="002E2120"/>
    <w:rsid w:val="002E22D4"/>
    <w:rsid w:val="002E2B6E"/>
    <w:rsid w:val="002E2E97"/>
    <w:rsid w:val="002E2ECC"/>
    <w:rsid w:val="002E36E2"/>
    <w:rsid w:val="002E3A8E"/>
    <w:rsid w:val="002E4170"/>
    <w:rsid w:val="002E48E0"/>
    <w:rsid w:val="002E4F27"/>
    <w:rsid w:val="002E5167"/>
    <w:rsid w:val="002E6ACD"/>
    <w:rsid w:val="002E75B4"/>
    <w:rsid w:val="002E7A30"/>
    <w:rsid w:val="002E7B5D"/>
    <w:rsid w:val="002F0399"/>
    <w:rsid w:val="002F0645"/>
    <w:rsid w:val="002F0CE6"/>
    <w:rsid w:val="002F0FAC"/>
    <w:rsid w:val="002F12DC"/>
    <w:rsid w:val="002F15DB"/>
    <w:rsid w:val="002F1633"/>
    <w:rsid w:val="002F2406"/>
    <w:rsid w:val="002F27AD"/>
    <w:rsid w:val="002F2959"/>
    <w:rsid w:val="002F2A5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76CB"/>
    <w:rsid w:val="002F7A87"/>
    <w:rsid w:val="0030051B"/>
    <w:rsid w:val="003008D7"/>
    <w:rsid w:val="00300D81"/>
    <w:rsid w:val="003012DB"/>
    <w:rsid w:val="00301993"/>
    <w:rsid w:val="003024C8"/>
    <w:rsid w:val="00302E05"/>
    <w:rsid w:val="00303179"/>
    <w:rsid w:val="003034D5"/>
    <w:rsid w:val="00303C04"/>
    <w:rsid w:val="003040D1"/>
    <w:rsid w:val="003044DA"/>
    <w:rsid w:val="0030515B"/>
    <w:rsid w:val="003054F8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B29"/>
    <w:rsid w:val="00310812"/>
    <w:rsid w:val="00310887"/>
    <w:rsid w:val="00310CFE"/>
    <w:rsid w:val="00311401"/>
    <w:rsid w:val="003115D7"/>
    <w:rsid w:val="00311AFF"/>
    <w:rsid w:val="00311FB1"/>
    <w:rsid w:val="003120EA"/>
    <w:rsid w:val="00312487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FB2"/>
    <w:rsid w:val="003170D3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4270"/>
    <w:rsid w:val="003243AA"/>
    <w:rsid w:val="00324837"/>
    <w:rsid w:val="00324B0D"/>
    <w:rsid w:val="00324D0A"/>
    <w:rsid w:val="003250C1"/>
    <w:rsid w:val="00325253"/>
    <w:rsid w:val="003258B4"/>
    <w:rsid w:val="00325A35"/>
    <w:rsid w:val="00325AA0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6081"/>
    <w:rsid w:val="00346768"/>
    <w:rsid w:val="003470D2"/>
    <w:rsid w:val="0034710F"/>
    <w:rsid w:val="003473F1"/>
    <w:rsid w:val="00350C08"/>
    <w:rsid w:val="003510D2"/>
    <w:rsid w:val="003515C5"/>
    <w:rsid w:val="0035177A"/>
    <w:rsid w:val="00352701"/>
    <w:rsid w:val="003528F3"/>
    <w:rsid w:val="00352A86"/>
    <w:rsid w:val="00353123"/>
    <w:rsid w:val="003532F8"/>
    <w:rsid w:val="003535BE"/>
    <w:rsid w:val="00353C0E"/>
    <w:rsid w:val="0035463D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8D1"/>
    <w:rsid w:val="00361298"/>
    <w:rsid w:val="0036182E"/>
    <w:rsid w:val="00361DE9"/>
    <w:rsid w:val="00362032"/>
    <w:rsid w:val="00362259"/>
    <w:rsid w:val="003624AE"/>
    <w:rsid w:val="00362A50"/>
    <w:rsid w:val="00362D28"/>
    <w:rsid w:val="003632E6"/>
    <w:rsid w:val="00363B25"/>
    <w:rsid w:val="00365403"/>
    <w:rsid w:val="00365A5B"/>
    <w:rsid w:val="0036605B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9"/>
    <w:rsid w:val="00372128"/>
    <w:rsid w:val="0037287F"/>
    <w:rsid w:val="00372903"/>
    <w:rsid w:val="00372B37"/>
    <w:rsid w:val="00372C14"/>
    <w:rsid w:val="0037360C"/>
    <w:rsid w:val="00373757"/>
    <w:rsid w:val="003744AD"/>
    <w:rsid w:val="003749F4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FE7"/>
    <w:rsid w:val="00386938"/>
    <w:rsid w:val="00387098"/>
    <w:rsid w:val="00387246"/>
    <w:rsid w:val="0038773E"/>
    <w:rsid w:val="0038786F"/>
    <w:rsid w:val="00387CCF"/>
    <w:rsid w:val="00387DF5"/>
    <w:rsid w:val="00390DA6"/>
    <w:rsid w:val="00392EDD"/>
    <w:rsid w:val="00393602"/>
    <w:rsid w:val="003936EE"/>
    <w:rsid w:val="00393DB5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230A"/>
    <w:rsid w:val="003A291B"/>
    <w:rsid w:val="003A2A88"/>
    <w:rsid w:val="003A2B28"/>
    <w:rsid w:val="003A37BA"/>
    <w:rsid w:val="003A4686"/>
    <w:rsid w:val="003A49AD"/>
    <w:rsid w:val="003A4B5F"/>
    <w:rsid w:val="003A4F89"/>
    <w:rsid w:val="003A5C01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A7"/>
    <w:rsid w:val="003B2017"/>
    <w:rsid w:val="003B271D"/>
    <w:rsid w:val="003B278D"/>
    <w:rsid w:val="003B2A77"/>
    <w:rsid w:val="003B2BC5"/>
    <w:rsid w:val="003B3626"/>
    <w:rsid w:val="003B3CF0"/>
    <w:rsid w:val="003B45AE"/>
    <w:rsid w:val="003B486D"/>
    <w:rsid w:val="003B4888"/>
    <w:rsid w:val="003B494E"/>
    <w:rsid w:val="003B4D48"/>
    <w:rsid w:val="003B5E63"/>
    <w:rsid w:val="003B5F5E"/>
    <w:rsid w:val="003B6149"/>
    <w:rsid w:val="003B6255"/>
    <w:rsid w:val="003B6641"/>
    <w:rsid w:val="003B6B2D"/>
    <w:rsid w:val="003B6DCD"/>
    <w:rsid w:val="003B742E"/>
    <w:rsid w:val="003B79BD"/>
    <w:rsid w:val="003C11C7"/>
    <w:rsid w:val="003C1387"/>
    <w:rsid w:val="003C1733"/>
    <w:rsid w:val="003C1E63"/>
    <w:rsid w:val="003C20E3"/>
    <w:rsid w:val="003C2101"/>
    <w:rsid w:val="003C27C8"/>
    <w:rsid w:val="003C2B71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70D4"/>
    <w:rsid w:val="003D0A67"/>
    <w:rsid w:val="003D17BA"/>
    <w:rsid w:val="003D1930"/>
    <w:rsid w:val="003D23AB"/>
    <w:rsid w:val="003D3005"/>
    <w:rsid w:val="003D33CC"/>
    <w:rsid w:val="003D3695"/>
    <w:rsid w:val="003D37E9"/>
    <w:rsid w:val="003D3953"/>
    <w:rsid w:val="003D456E"/>
    <w:rsid w:val="003D45F0"/>
    <w:rsid w:val="003D4695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56F"/>
    <w:rsid w:val="003E65DC"/>
    <w:rsid w:val="003E777B"/>
    <w:rsid w:val="003E78C7"/>
    <w:rsid w:val="003E7BFF"/>
    <w:rsid w:val="003E7CAD"/>
    <w:rsid w:val="003F021F"/>
    <w:rsid w:val="003F07E0"/>
    <w:rsid w:val="003F0C36"/>
    <w:rsid w:val="003F14F2"/>
    <w:rsid w:val="003F163B"/>
    <w:rsid w:val="003F16CC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4E98"/>
    <w:rsid w:val="003F5407"/>
    <w:rsid w:val="003F5B80"/>
    <w:rsid w:val="003F6753"/>
    <w:rsid w:val="003F6B02"/>
    <w:rsid w:val="003F6E28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20B6"/>
    <w:rsid w:val="00402F1C"/>
    <w:rsid w:val="00403450"/>
    <w:rsid w:val="0040373A"/>
    <w:rsid w:val="00403D8D"/>
    <w:rsid w:val="00403F79"/>
    <w:rsid w:val="00403FB9"/>
    <w:rsid w:val="0040477E"/>
    <w:rsid w:val="00404B06"/>
    <w:rsid w:val="00404D9E"/>
    <w:rsid w:val="00404E74"/>
    <w:rsid w:val="0040543B"/>
    <w:rsid w:val="00405509"/>
    <w:rsid w:val="00406241"/>
    <w:rsid w:val="0040670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8EF"/>
    <w:rsid w:val="00414A00"/>
    <w:rsid w:val="004154D2"/>
    <w:rsid w:val="00415B43"/>
    <w:rsid w:val="00415CE4"/>
    <w:rsid w:val="004162A2"/>
    <w:rsid w:val="00416567"/>
    <w:rsid w:val="004166CC"/>
    <w:rsid w:val="00416D07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4017"/>
    <w:rsid w:val="0042472C"/>
    <w:rsid w:val="004263C4"/>
    <w:rsid w:val="00426BBE"/>
    <w:rsid w:val="004279E4"/>
    <w:rsid w:val="00427DFC"/>
    <w:rsid w:val="004303BB"/>
    <w:rsid w:val="004307D6"/>
    <w:rsid w:val="0043082E"/>
    <w:rsid w:val="004308B2"/>
    <w:rsid w:val="00430C5D"/>
    <w:rsid w:val="00430F7F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DEA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3629"/>
    <w:rsid w:val="00453A3C"/>
    <w:rsid w:val="004542CC"/>
    <w:rsid w:val="00454874"/>
    <w:rsid w:val="00454A07"/>
    <w:rsid w:val="00454C7D"/>
    <w:rsid w:val="00455168"/>
    <w:rsid w:val="00455DC1"/>
    <w:rsid w:val="004560DE"/>
    <w:rsid w:val="004562A6"/>
    <w:rsid w:val="00456AFD"/>
    <w:rsid w:val="0045702A"/>
    <w:rsid w:val="00457286"/>
    <w:rsid w:val="00460040"/>
    <w:rsid w:val="00460786"/>
    <w:rsid w:val="00461282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61CD"/>
    <w:rsid w:val="00466288"/>
    <w:rsid w:val="0046628E"/>
    <w:rsid w:val="0046638B"/>
    <w:rsid w:val="0046704D"/>
    <w:rsid w:val="00467451"/>
    <w:rsid w:val="00467C5C"/>
    <w:rsid w:val="00467E8E"/>
    <w:rsid w:val="00467FFB"/>
    <w:rsid w:val="0047007C"/>
    <w:rsid w:val="004701E5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893"/>
    <w:rsid w:val="00475A12"/>
    <w:rsid w:val="00476B94"/>
    <w:rsid w:val="00476CA9"/>
    <w:rsid w:val="00476DAB"/>
    <w:rsid w:val="0047729F"/>
    <w:rsid w:val="0047730F"/>
    <w:rsid w:val="0047752B"/>
    <w:rsid w:val="0048143D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C20"/>
    <w:rsid w:val="004846DD"/>
    <w:rsid w:val="00484BE2"/>
    <w:rsid w:val="00484DDB"/>
    <w:rsid w:val="00484FBB"/>
    <w:rsid w:val="004851A2"/>
    <w:rsid w:val="00485F37"/>
    <w:rsid w:val="00486AAC"/>
    <w:rsid w:val="00487095"/>
    <w:rsid w:val="00487CEA"/>
    <w:rsid w:val="00490133"/>
    <w:rsid w:val="004912C5"/>
    <w:rsid w:val="004919E9"/>
    <w:rsid w:val="00491CA3"/>
    <w:rsid w:val="004926FC"/>
    <w:rsid w:val="00492DC9"/>
    <w:rsid w:val="00493445"/>
    <w:rsid w:val="00493626"/>
    <w:rsid w:val="00493785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52A8"/>
    <w:rsid w:val="004A5540"/>
    <w:rsid w:val="004A55DD"/>
    <w:rsid w:val="004A57FE"/>
    <w:rsid w:val="004A5BF5"/>
    <w:rsid w:val="004A5DA4"/>
    <w:rsid w:val="004A5F34"/>
    <w:rsid w:val="004A68B0"/>
    <w:rsid w:val="004A6C53"/>
    <w:rsid w:val="004A7431"/>
    <w:rsid w:val="004A74FF"/>
    <w:rsid w:val="004A7C90"/>
    <w:rsid w:val="004A7CF6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57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C0B"/>
    <w:rsid w:val="004B6EB1"/>
    <w:rsid w:val="004B7760"/>
    <w:rsid w:val="004B77B7"/>
    <w:rsid w:val="004B7F66"/>
    <w:rsid w:val="004C011B"/>
    <w:rsid w:val="004C12CC"/>
    <w:rsid w:val="004C276F"/>
    <w:rsid w:val="004C2BE4"/>
    <w:rsid w:val="004C30E8"/>
    <w:rsid w:val="004C394E"/>
    <w:rsid w:val="004C4B1F"/>
    <w:rsid w:val="004C4E81"/>
    <w:rsid w:val="004C4F32"/>
    <w:rsid w:val="004C5370"/>
    <w:rsid w:val="004C548C"/>
    <w:rsid w:val="004C56CC"/>
    <w:rsid w:val="004C5FF8"/>
    <w:rsid w:val="004C76D0"/>
    <w:rsid w:val="004C7FDA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54DB"/>
    <w:rsid w:val="004D5AD6"/>
    <w:rsid w:val="004D6702"/>
    <w:rsid w:val="004D77A8"/>
    <w:rsid w:val="004D7F06"/>
    <w:rsid w:val="004E065D"/>
    <w:rsid w:val="004E102C"/>
    <w:rsid w:val="004E10F3"/>
    <w:rsid w:val="004E14E9"/>
    <w:rsid w:val="004E18C2"/>
    <w:rsid w:val="004E1B4E"/>
    <w:rsid w:val="004E1D88"/>
    <w:rsid w:val="004E1D93"/>
    <w:rsid w:val="004E1F97"/>
    <w:rsid w:val="004E2279"/>
    <w:rsid w:val="004E228D"/>
    <w:rsid w:val="004E24CC"/>
    <w:rsid w:val="004E255B"/>
    <w:rsid w:val="004E271F"/>
    <w:rsid w:val="004E28B7"/>
    <w:rsid w:val="004E2C24"/>
    <w:rsid w:val="004E2F2E"/>
    <w:rsid w:val="004E32D8"/>
    <w:rsid w:val="004E3743"/>
    <w:rsid w:val="004E3AB7"/>
    <w:rsid w:val="004E40CD"/>
    <w:rsid w:val="004E48E2"/>
    <w:rsid w:val="004E5136"/>
    <w:rsid w:val="004E524E"/>
    <w:rsid w:val="004E5F75"/>
    <w:rsid w:val="004E6501"/>
    <w:rsid w:val="004E6D63"/>
    <w:rsid w:val="004E78B7"/>
    <w:rsid w:val="004E7D08"/>
    <w:rsid w:val="004E7D11"/>
    <w:rsid w:val="004F030B"/>
    <w:rsid w:val="004F0658"/>
    <w:rsid w:val="004F08CE"/>
    <w:rsid w:val="004F1589"/>
    <w:rsid w:val="004F1C48"/>
    <w:rsid w:val="004F1F11"/>
    <w:rsid w:val="004F2571"/>
    <w:rsid w:val="004F28E8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6B80"/>
    <w:rsid w:val="004F6B85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4209"/>
    <w:rsid w:val="00514717"/>
    <w:rsid w:val="0051484D"/>
    <w:rsid w:val="00514B48"/>
    <w:rsid w:val="00514CCE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B82"/>
    <w:rsid w:val="00517C06"/>
    <w:rsid w:val="00517EF7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501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DED"/>
    <w:rsid w:val="005371C6"/>
    <w:rsid w:val="00537733"/>
    <w:rsid w:val="0053796F"/>
    <w:rsid w:val="00540777"/>
    <w:rsid w:val="0054077F"/>
    <w:rsid w:val="0054084E"/>
    <w:rsid w:val="00540E88"/>
    <w:rsid w:val="005411C4"/>
    <w:rsid w:val="00541203"/>
    <w:rsid w:val="005423F3"/>
    <w:rsid w:val="00543492"/>
    <w:rsid w:val="00543A8B"/>
    <w:rsid w:val="005442D7"/>
    <w:rsid w:val="0054571C"/>
    <w:rsid w:val="00545734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25DF"/>
    <w:rsid w:val="00552D49"/>
    <w:rsid w:val="005542F3"/>
    <w:rsid w:val="00554492"/>
    <w:rsid w:val="0055471D"/>
    <w:rsid w:val="00555018"/>
    <w:rsid w:val="0055554B"/>
    <w:rsid w:val="0055690D"/>
    <w:rsid w:val="00557150"/>
    <w:rsid w:val="0055742D"/>
    <w:rsid w:val="005575B8"/>
    <w:rsid w:val="005576C8"/>
    <w:rsid w:val="00557A77"/>
    <w:rsid w:val="00557D72"/>
    <w:rsid w:val="0056082E"/>
    <w:rsid w:val="00560C9D"/>
    <w:rsid w:val="0056113B"/>
    <w:rsid w:val="005619A8"/>
    <w:rsid w:val="00562754"/>
    <w:rsid w:val="00562C9A"/>
    <w:rsid w:val="00562CDA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E2F"/>
    <w:rsid w:val="00570205"/>
    <w:rsid w:val="00570885"/>
    <w:rsid w:val="00570969"/>
    <w:rsid w:val="00570A85"/>
    <w:rsid w:val="005710EA"/>
    <w:rsid w:val="005718E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E21"/>
    <w:rsid w:val="00582653"/>
    <w:rsid w:val="00582CBA"/>
    <w:rsid w:val="0058328C"/>
    <w:rsid w:val="00584A4F"/>
    <w:rsid w:val="0058554B"/>
    <w:rsid w:val="005855C2"/>
    <w:rsid w:val="005862C2"/>
    <w:rsid w:val="0058662E"/>
    <w:rsid w:val="005867F5"/>
    <w:rsid w:val="00587375"/>
    <w:rsid w:val="005876A3"/>
    <w:rsid w:val="00587C71"/>
    <w:rsid w:val="00587EBB"/>
    <w:rsid w:val="00591296"/>
    <w:rsid w:val="005921CD"/>
    <w:rsid w:val="0059223A"/>
    <w:rsid w:val="00592310"/>
    <w:rsid w:val="00592432"/>
    <w:rsid w:val="00592CE7"/>
    <w:rsid w:val="00593888"/>
    <w:rsid w:val="00593AEB"/>
    <w:rsid w:val="0059485E"/>
    <w:rsid w:val="00594938"/>
    <w:rsid w:val="00594CF3"/>
    <w:rsid w:val="00595A28"/>
    <w:rsid w:val="00595F19"/>
    <w:rsid w:val="00595F76"/>
    <w:rsid w:val="005965B2"/>
    <w:rsid w:val="0059727C"/>
    <w:rsid w:val="00597346"/>
    <w:rsid w:val="005975E8"/>
    <w:rsid w:val="005A0851"/>
    <w:rsid w:val="005A0963"/>
    <w:rsid w:val="005A0B7E"/>
    <w:rsid w:val="005A0D93"/>
    <w:rsid w:val="005A1C40"/>
    <w:rsid w:val="005A2317"/>
    <w:rsid w:val="005A35DD"/>
    <w:rsid w:val="005A3927"/>
    <w:rsid w:val="005A3BCB"/>
    <w:rsid w:val="005A3CC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BEE"/>
    <w:rsid w:val="005B0D2A"/>
    <w:rsid w:val="005B1E77"/>
    <w:rsid w:val="005B247A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FF5"/>
    <w:rsid w:val="005C036A"/>
    <w:rsid w:val="005C0DAA"/>
    <w:rsid w:val="005C1F90"/>
    <w:rsid w:val="005C210B"/>
    <w:rsid w:val="005C24A2"/>
    <w:rsid w:val="005C2A19"/>
    <w:rsid w:val="005C2FB1"/>
    <w:rsid w:val="005C301F"/>
    <w:rsid w:val="005C325C"/>
    <w:rsid w:val="005C3ADF"/>
    <w:rsid w:val="005C3D64"/>
    <w:rsid w:val="005C3F80"/>
    <w:rsid w:val="005C4421"/>
    <w:rsid w:val="005C4985"/>
    <w:rsid w:val="005C4A64"/>
    <w:rsid w:val="005C4C5A"/>
    <w:rsid w:val="005C5D91"/>
    <w:rsid w:val="005C6251"/>
    <w:rsid w:val="005C6487"/>
    <w:rsid w:val="005C66DE"/>
    <w:rsid w:val="005C6BCB"/>
    <w:rsid w:val="005C795A"/>
    <w:rsid w:val="005D019D"/>
    <w:rsid w:val="005D0383"/>
    <w:rsid w:val="005D08C3"/>
    <w:rsid w:val="005D11D8"/>
    <w:rsid w:val="005D174F"/>
    <w:rsid w:val="005D1C9E"/>
    <w:rsid w:val="005D1CAA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A74"/>
    <w:rsid w:val="005D4C96"/>
    <w:rsid w:val="005D4DAC"/>
    <w:rsid w:val="005D51BA"/>
    <w:rsid w:val="005D532C"/>
    <w:rsid w:val="005D5918"/>
    <w:rsid w:val="005D5D82"/>
    <w:rsid w:val="005D6136"/>
    <w:rsid w:val="005D633B"/>
    <w:rsid w:val="005D6467"/>
    <w:rsid w:val="005D7299"/>
    <w:rsid w:val="005D7505"/>
    <w:rsid w:val="005D7F2E"/>
    <w:rsid w:val="005E0D3F"/>
    <w:rsid w:val="005E11E1"/>
    <w:rsid w:val="005E1482"/>
    <w:rsid w:val="005E1594"/>
    <w:rsid w:val="005E1AEF"/>
    <w:rsid w:val="005E20DE"/>
    <w:rsid w:val="005E2102"/>
    <w:rsid w:val="005E3542"/>
    <w:rsid w:val="005E394A"/>
    <w:rsid w:val="005E423E"/>
    <w:rsid w:val="005E5694"/>
    <w:rsid w:val="005E5B4A"/>
    <w:rsid w:val="005E5BC7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70D0"/>
    <w:rsid w:val="00600652"/>
    <w:rsid w:val="00601731"/>
    <w:rsid w:val="00601C73"/>
    <w:rsid w:val="00602948"/>
    <w:rsid w:val="00603214"/>
    <w:rsid w:val="00603372"/>
    <w:rsid w:val="0060345D"/>
    <w:rsid w:val="006036E4"/>
    <w:rsid w:val="00603B89"/>
    <w:rsid w:val="00604137"/>
    <w:rsid w:val="00604C13"/>
    <w:rsid w:val="00604E94"/>
    <w:rsid w:val="006051A9"/>
    <w:rsid w:val="006058B9"/>
    <w:rsid w:val="00605D4D"/>
    <w:rsid w:val="00605E06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C66"/>
    <w:rsid w:val="006141A7"/>
    <w:rsid w:val="00614B71"/>
    <w:rsid w:val="0061593D"/>
    <w:rsid w:val="00615B80"/>
    <w:rsid w:val="00615FB5"/>
    <w:rsid w:val="00616E55"/>
    <w:rsid w:val="0061702C"/>
    <w:rsid w:val="00617427"/>
    <w:rsid w:val="006200B0"/>
    <w:rsid w:val="006200C8"/>
    <w:rsid w:val="006200E5"/>
    <w:rsid w:val="0062029B"/>
    <w:rsid w:val="00621384"/>
    <w:rsid w:val="006219EE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231"/>
    <w:rsid w:val="006259AB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F6F"/>
    <w:rsid w:val="0063343A"/>
    <w:rsid w:val="006337EA"/>
    <w:rsid w:val="00633B01"/>
    <w:rsid w:val="006347D7"/>
    <w:rsid w:val="0063486A"/>
    <w:rsid w:val="00634881"/>
    <w:rsid w:val="00634A09"/>
    <w:rsid w:val="00634D0C"/>
    <w:rsid w:val="00634E39"/>
    <w:rsid w:val="00635EAC"/>
    <w:rsid w:val="0063636B"/>
    <w:rsid w:val="00636556"/>
    <w:rsid w:val="006369A5"/>
    <w:rsid w:val="00636C15"/>
    <w:rsid w:val="00636D9E"/>
    <w:rsid w:val="00637818"/>
    <w:rsid w:val="00637C4F"/>
    <w:rsid w:val="006405DD"/>
    <w:rsid w:val="00640C05"/>
    <w:rsid w:val="00640F16"/>
    <w:rsid w:val="00640F9C"/>
    <w:rsid w:val="00641394"/>
    <w:rsid w:val="006416FD"/>
    <w:rsid w:val="0064180A"/>
    <w:rsid w:val="00641B95"/>
    <w:rsid w:val="006429DC"/>
    <w:rsid w:val="00642B92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309F"/>
    <w:rsid w:val="0065350B"/>
    <w:rsid w:val="00653B2C"/>
    <w:rsid w:val="00653DFE"/>
    <w:rsid w:val="00655736"/>
    <w:rsid w:val="00655992"/>
    <w:rsid w:val="00655FD7"/>
    <w:rsid w:val="00656189"/>
    <w:rsid w:val="006566BF"/>
    <w:rsid w:val="00656B70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310D"/>
    <w:rsid w:val="00663989"/>
    <w:rsid w:val="00663B5E"/>
    <w:rsid w:val="00664216"/>
    <w:rsid w:val="006646FF"/>
    <w:rsid w:val="00664FB1"/>
    <w:rsid w:val="00665529"/>
    <w:rsid w:val="00665F63"/>
    <w:rsid w:val="0066621C"/>
    <w:rsid w:val="0066621E"/>
    <w:rsid w:val="00666600"/>
    <w:rsid w:val="00666B95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F4F"/>
    <w:rsid w:val="006739A2"/>
    <w:rsid w:val="00673C40"/>
    <w:rsid w:val="00674164"/>
    <w:rsid w:val="00674206"/>
    <w:rsid w:val="00674758"/>
    <w:rsid w:val="00675166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B7C"/>
    <w:rsid w:val="0069120F"/>
    <w:rsid w:val="0069213A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E8A"/>
    <w:rsid w:val="006A0694"/>
    <w:rsid w:val="006A0D30"/>
    <w:rsid w:val="006A1629"/>
    <w:rsid w:val="006A1E4F"/>
    <w:rsid w:val="006A2D61"/>
    <w:rsid w:val="006A2FA1"/>
    <w:rsid w:val="006A31F5"/>
    <w:rsid w:val="006A386F"/>
    <w:rsid w:val="006A4389"/>
    <w:rsid w:val="006A4B74"/>
    <w:rsid w:val="006A5020"/>
    <w:rsid w:val="006A5DE1"/>
    <w:rsid w:val="006A60B6"/>
    <w:rsid w:val="006A68BD"/>
    <w:rsid w:val="006A6C55"/>
    <w:rsid w:val="006A773B"/>
    <w:rsid w:val="006A79DA"/>
    <w:rsid w:val="006B1AF2"/>
    <w:rsid w:val="006B1B8F"/>
    <w:rsid w:val="006B1F6A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753"/>
    <w:rsid w:val="006C0755"/>
    <w:rsid w:val="006C08B5"/>
    <w:rsid w:val="006C0C88"/>
    <w:rsid w:val="006C19BC"/>
    <w:rsid w:val="006C2638"/>
    <w:rsid w:val="006C288E"/>
    <w:rsid w:val="006C2EE0"/>
    <w:rsid w:val="006C30CC"/>
    <w:rsid w:val="006C3655"/>
    <w:rsid w:val="006C39E5"/>
    <w:rsid w:val="006C4298"/>
    <w:rsid w:val="006C5304"/>
    <w:rsid w:val="006C590B"/>
    <w:rsid w:val="006C5DCF"/>
    <w:rsid w:val="006C5F53"/>
    <w:rsid w:val="006C60A7"/>
    <w:rsid w:val="006C7885"/>
    <w:rsid w:val="006C78A4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534"/>
    <w:rsid w:val="006F098A"/>
    <w:rsid w:val="006F09C9"/>
    <w:rsid w:val="006F161D"/>
    <w:rsid w:val="006F1E00"/>
    <w:rsid w:val="006F2068"/>
    <w:rsid w:val="006F2329"/>
    <w:rsid w:val="006F2D6E"/>
    <w:rsid w:val="006F3005"/>
    <w:rsid w:val="006F3CEC"/>
    <w:rsid w:val="006F454C"/>
    <w:rsid w:val="006F4577"/>
    <w:rsid w:val="006F5DF9"/>
    <w:rsid w:val="006F5E05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650A"/>
    <w:rsid w:val="00706660"/>
    <w:rsid w:val="0070691D"/>
    <w:rsid w:val="0070732B"/>
    <w:rsid w:val="00707834"/>
    <w:rsid w:val="00707914"/>
    <w:rsid w:val="00707BD6"/>
    <w:rsid w:val="007100B9"/>
    <w:rsid w:val="007108EF"/>
    <w:rsid w:val="007110A2"/>
    <w:rsid w:val="0071174D"/>
    <w:rsid w:val="007117AD"/>
    <w:rsid w:val="00712DF5"/>
    <w:rsid w:val="00713068"/>
    <w:rsid w:val="00713DDD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200F6"/>
    <w:rsid w:val="007206D0"/>
    <w:rsid w:val="00721742"/>
    <w:rsid w:val="00721D73"/>
    <w:rsid w:val="0072234A"/>
    <w:rsid w:val="00722B0C"/>
    <w:rsid w:val="00722C16"/>
    <w:rsid w:val="00722DFE"/>
    <w:rsid w:val="007241F9"/>
    <w:rsid w:val="00724797"/>
    <w:rsid w:val="00724A00"/>
    <w:rsid w:val="00725707"/>
    <w:rsid w:val="00725926"/>
    <w:rsid w:val="007259DC"/>
    <w:rsid w:val="00725D43"/>
    <w:rsid w:val="007261DA"/>
    <w:rsid w:val="007266AE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B4F"/>
    <w:rsid w:val="00733B81"/>
    <w:rsid w:val="007344AC"/>
    <w:rsid w:val="00734513"/>
    <w:rsid w:val="00735DCB"/>
    <w:rsid w:val="00735E9A"/>
    <w:rsid w:val="007371BC"/>
    <w:rsid w:val="00737D55"/>
    <w:rsid w:val="00740472"/>
    <w:rsid w:val="0074116F"/>
    <w:rsid w:val="0074164A"/>
    <w:rsid w:val="00741BB5"/>
    <w:rsid w:val="00741C97"/>
    <w:rsid w:val="00741EC7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66B"/>
    <w:rsid w:val="007556D6"/>
    <w:rsid w:val="007558BC"/>
    <w:rsid w:val="00755B22"/>
    <w:rsid w:val="00755FCD"/>
    <w:rsid w:val="007561E1"/>
    <w:rsid w:val="0075625A"/>
    <w:rsid w:val="00756E32"/>
    <w:rsid w:val="00757192"/>
    <w:rsid w:val="00760034"/>
    <w:rsid w:val="00760A57"/>
    <w:rsid w:val="00760DD2"/>
    <w:rsid w:val="00760F77"/>
    <w:rsid w:val="00760FB0"/>
    <w:rsid w:val="0076165A"/>
    <w:rsid w:val="00761D00"/>
    <w:rsid w:val="00762466"/>
    <w:rsid w:val="0076258B"/>
    <w:rsid w:val="0076258F"/>
    <w:rsid w:val="00763932"/>
    <w:rsid w:val="00763C40"/>
    <w:rsid w:val="00764032"/>
    <w:rsid w:val="00764316"/>
    <w:rsid w:val="00764666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CDF"/>
    <w:rsid w:val="00776E7B"/>
    <w:rsid w:val="00777C66"/>
    <w:rsid w:val="00781098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504C"/>
    <w:rsid w:val="007853D8"/>
    <w:rsid w:val="007856BA"/>
    <w:rsid w:val="007856CC"/>
    <w:rsid w:val="00785DAB"/>
    <w:rsid w:val="00786AE3"/>
    <w:rsid w:val="00786FA2"/>
    <w:rsid w:val="00787393"/>
    <w:rsid w:val="00790C48"/>
    <w:rsid w:val="00790D05"/>
    <w:rsid w:val="00791264"/>
    <w:rsid w:val="00791312"/>
    <w:rsid w:val="007919D0"/>
    <w:rsid w:val="00791C10"/>
    <w:rsid w:val="00791F93"/>
    <w:rsid w:val="007927E8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63DC"/>
    <w:rsid w:val="00796521"/>
    <w:rsid w:val="0079697B"/>
    <w:rsid w:val="00796A83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258F"/>
    <w:rsid w:val="007A2963"/>
    <w:rsid w:val="007A2A88"/>
    <w:rsid w:val="007A3DD6"/>
    <w:rsid w:val="007A3FEE"/>
    <w:rsid w:val="007A43E1"/>
    <w:rsid w:val="007A44F3"/>
    <w:rsid w:val="007A62CE"/>
    <w:rsid w:val="007A6975"/>
    <w:rsid w:val="007A6A15"/>
    <w:rsid w:val="007A6D14"/>
    <w:rsid w:val="007A6D32"/>
    <w:rsid w:val="007A78D0"/>
    <w:rsid w:val="007A7C41"/>
    <w:rsid w:val="007B06AB"/>
    <w:rsid w:val="007B07BE"/>
    <w:rsid w:val="007B104C"/>
    <w:rsid w:val="007B133E"/>
    <w:rsid w:val="007B153E"/>
    <w:rsid w:val="007B234E"/>
    <w:rsid w:val="007B250D"/>
    <w:rsid w:val="007B33EE"/>
    <w:rsid w:val="007B35C0"/>
    <w:rsid w:val="007B3DFE"/>
    <w:rsid w:val="007B432D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703C"/>
    <w:rsid w:val="007D761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3B5"/>
    <w:rsid w:val="007E7C99"/>
    <w:rsid w:val="007E7D1F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70D"/>
    <w:rsid w:val="007F4D31"/>
    <w:rsid w:val="007F6087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E16"/>
    <w:rsid w:val="008030CE"/>
    <w:rsid w:val="008041CB"/>
    <w:rsid w:val="00804475"/>
    <w:rsid w:val="00804960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FCA"/>
    <w:rsid w:val="00811761"/>
    <w:rsid w:val="00811897"/>
    <w:rsid w:val="00811AA4"/>
    <w:rsid w:val="00811BB7"/>
    <w:rsid w:val="00811C45"/>
    <w:rsid w:val="0081203D"/>
    <w:rsid w:val="0081260E"/>
    <w:rsid w:val="00813416"/>
    <w:rsid w:val="0081345E"/>
    <w:rsid w:val="00814124"/>
    <w:rsid w:val="00815328"/>
    <w:rsid w:val="00815575"/>
    <w:rsid w:val="0081571C"/>
    <w:rsid w:val="00815D4B"/>
    <w:rsid w:val="0081609D"/>
    <w:rsid w:val="008164F1"/>
    <w:rsid w:val="008177A9"/>
    <w:rsid w:val="008178BA"/>
    <w:rsid w:val="00820570"/>
    <w:rsid w:val="008209D2"/>
    <w:rsid w:val="00820BF3"/>
    <w:rsid w:val="008211DE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503"/>
    <w:rsid w:val="0082571D"/>
    <w:rsid w:val="00827013"/>
    <w:rsid w:val="008270AF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4C04"/>
    <w:rsid w:val="00845876"/>
    <w:rsid w:val="008459B6"/>
    <w:rsid w:val="00845FD7"/>
    <w:rsid w:val="00846911"/>
    <w:rsid w:val="00846CEE"/>
    <w:rsid w:val="008474E3"/>
    <w:rsid w:val="00850FEC"/>
    <w:rsid w:val="008515FD"/>
    <w:rsid w:val="0085180F"/>
    <w:rsid w:val="00851CE3"/>
    <w:rsid w:val="008520FB"/>
    <w:rsid w:val="00852285"/>
    <w:rsid w:val="00854271"/>
    <w:rsid w:val="008556D2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9E2"/>
    <w:rsid w:val="00866D7B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949"/>
    <w:rsid w:val="00871E17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7865"/>
    <w:rsid w:val="008779AA"/>
    <w:rsid w:val="00877D0A"/>
    <w:rsid w:val="008801A7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1F5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EE6"/>
    <w:rsid w:val="00895B03"/>
    <w:rsid w:val="00895C01"/>
    <w:rsid w:val="0089631A"/>
    <w:rsid w:val="00896C82"/>
    <w:rsid w:val="008979B4"/>
    <w:rsid w:val="00897D44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571B"/>
    <w:rsid w:val="008A5A2E"/>
    <w:rsid w:val="008A60DF"/>
    <w:rsid w:val="008A62B1"/>
    <w:rsid w:val="008A64D1"/>
    <w:rsid w:val="008A6A19"/>
    <w:rsid w:val="008A6F21"/>
    <w:rsid w:val="008A722F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A8C"/>
    <w:rsid w:val="008B2D1F"/>
    <w:rsid w:val="008B379D"/>
    <w:rsid w:val="008B3B95"/>
    <w:rsid w:val="008B3E5C"/>
    <w:rsid w:val="008B4ABD"/>
    <w:rsid w:val="008B4EFB"/>
    <w:rsid w:val="008B5418"/>
    <w:rsid w:val="008B54EA"/>
    <w:rsid w:val="008B57A2"/>
    <w:rsid w:val="008B5E17"/>
    <w:rsid w:val="008B5E3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5AD"/>
    <w:rsid w:val="008C1BCB"/>
    <w:rsid w:val="008C1CC4"/>
    <w:rsid w:val="008C1E92"/>
    <w:rsid w:val="008C1FDA"/>
    <w:rsid w:val="008C256B"/>
    <w:rsid w:val="008C2AA7"/>
    <w:rsid w:val="008C2F3D"/>
    <w:rsid w:val="008C305E"/>
    <w:rsid w:val="008C31A9"/>
    <w:rsid w:val="008C3438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449"/>
    <w:rsid w:val="008D4801"/>
    <w:rsid w:val="008D4A78"/>
    <w:rsid w:val="008D4D0C"/>
    <w:rsid w:val="008D5138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559"/>
    <w:rsid w:val="008E2A09"/>
    <w:rsid w:val="008E2A7C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6152"/>
    <w:rsid w:val="008E6567"/>
    <w:rsid w:val="008E65A3"/>
    <w:rsid w:val="008E6DA6"/>
    <w:rsid w:val="008E6DB6"/>
    <w:rsid w:val="008E7281"/>
    <w:rsid w:val="008E72AD"/>
    <w:rsid w:val="008E7359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B46"/>
    <w:rsid w:val="008F7D11"/>
    <w:rsid w:val="008F7D79"/>
    <w:rsid w:val="009000B1"/>
    <w:rsid w:val="00901650"/>
    <w:rsid w:val="0090183F"/>
    <w:rsid w:val="00901FFD"/>
    <w:rsid w:val="009023F8"/>
    <w:rsid w:val="00902710"/>
    <w:rsid w:val="00902B51"/>
    <w:rsid w:val="00902F16"/>
    <w:rsid w:val="00903345"/>
    <w:rsid w:val="00903661"/>
    <w:rsid w:val="00903886"/>
    <w:rsid w:val="009039FC"/>
    <w:rsid w:val="00903BD8"/>
    <w:rsid w:val="00904055"/>
    <w:rsid w:val="00905B03"/>
    <w:rsid w:val="00905BF0"/>
    <w:rsid w:val="00905D33"/>
    <w:rsid w:val="0090685C"/>
    <w:rsid w:val="009072FD"/>
    <w:rsid w:val="00907302"/>
    <w:rsid w:val="0090732E"/>
    <w:rsid w:val="009075D7"/>
    <w:rsid w:val="00907A20"/>
    <w:rsid w:val="00907F6F"/>
    <w:rsid w:val="0091041E"/>
    <w:rsid w:val="009122BC"/>
    <w:rsid w:val="00912319"/>
    <w:rsid w:val="00912903"/>
    <w:rsid w:val="00912947"/>
    <w:rsid w:val="00912A7B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6504"/>
    <w:rsid w:val="00926E14"/>
    <w:rsid w:val="009277DC"/>
    <w:rsid w:val="00927983"/>
    <w:rsid w:val="00927D47"/>
    <w:rsid w:val="0093158C"/>
    <w:rsid w:val="009319DD"/>
    <w:rsid w:val="009326E3"/>
    <w:rsid w:val="00933D8E"/>
    <w:rsid w:val="009344E1"/>
    <w:rsid w:val="00934941"/>
    <w:rsid w:val="00934F7E"/>
    <w:rsid w:val="00935A0B"/>
    <w:rsid w:val="00935A5A"/>
    <w:rsid w:val="00935B2F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E12"/>
    <w:rsid w:val="00942E64"/>
    <w:rsid w:val="00943099"/>
    <w:rsid w:val="00943771"/>
    <w:rsid w:val="00944222"/>
    <w:rsid w:val="009444A7"/>
    <w:rsid w:val="009447FD"/>
    <w:rsid w:val="00944D3F"/>
    <w:rsid w:val="00946362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3A1"/>
    <w:rsid w:val="009644AA"/>
    <w:rsid w:val="00964C65"/>
    <w:rsid w:val="00965332"/>
    <w:rsid w:val="0096600C"/>
    <w:rsid w:val="00966B16"/>
    <w:rsid w:val="00970051"/>
    <w:rsid w:val="00970419"/>
    <w:rsid w:val="00970547"/>
    <w:rsid w:val="00971E96"/>
    <w:rsid w:val="00971F99"/>
    <w:rsid w:val="00972435"/>
    <w:rsid w:val="00972867"/>
    <w:rsid w:val="00972B9C"/>
    <w:rsid w:val="009730FF"/>
    <w:rsid w:val="00973328"/>
    <w:rsid w:val="009738F0"/>
    <w:rsid w:val="00973F5A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24C7"/>
    <w:rsid w:val="0098269F"/>
    <w:rsid w:val="009831F5"/>
    <w:rsid w:val="0098336B"/>
    <w:rsid w:val="009837F9"/>
    <w:rsid w:val="009838CC"/>
    <w:rsid w:val="00983F1D"/>
    <w:rsid w:val="00984129"/>
    <w:rsid w:val="00984A44"/>
    <w:rsid w:val="00984E1D"/>
    <w:rsid w:val="00985227"/>
    <w:rsid w:val="00985A01"/>
    <w:rsid w:val="009862C2"/>
    <w:rsid w:val="009864E2"/>
    <w:rsid w:val="009874A8"/>
    <w:rsid w:val="00987530"/>
    <w:rsid w:val="00987769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5286"/>
    <w:rsid w:val="00995685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5013"/>
    <w:rsid w:val="009A51C4"/>
    <w:rsid w:val="009A5B59"/>
    <w:rsid w:val="009A6199"/>
    <w:rsid w:val="009A6392"/>
    <w:rsid w:val="009A7361"/>
    <w:rsid w:val="009A79F9"/>
    <w:rsid w:val="009A7CD1"/>
    <w:rsid w:val="009B03EB"/>
    <w:rsid w:val="009B0B06"/>
    <w:rsid w:val="009B2247"/>
    <w:rsid w:val="009B297D"/>
    <w:rsid w:val="009B2C78"/>
    <w:rsid w:val="009B2D1A"/>
    <w:rsid w:val="009B3585"/>
    <w:rsid w:val="009B3893"/>
    <w:rsid w:val="009B413C"/>
    <w:rsid w:val="009B4C4E"/>
    <w:rsid w:val="009B56A9"/>
    <w:rsid w:val="009B59E9"/>
    <w:rsid w:val="009B5A8E"/>
    <w:rsid w:val="009B5B73"/>
    <w:rsid w:val="009B62A0"/>
    <w:rsid w:val="009B668A"/>
    <w:rsid w:val="009B6FDA"/>
    <w:rsid w:val="009B72A5"/>
    <w:rsid w:val="009C03F5"/>
    <w:rsid w:val="009C0AA4"/>
    <w:rsid w:val="009C0CF5"/>
    <w:rsid w:val="009C13D9"/>
    <w:rsid w:val="009C141D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C46"/>
    <w:rsid w:val="009D1E98"/>
    <w:rsid w:val="009D20B2"/>
    <w:rsid w:val="009D2288"/>
    <w:rsid w:val="009D2765"/>
    <w:rsid w:val="009D2BED"/>
    <w:rsid w:val="009D38E6"/>
    <w:rsid w:val="009D42AC"/>
    <w:rsid w:val="009D4573"/>
    <w:rsid w:val="009D4F81"/>
    <w:rsid w:val="009D6395"/>
    <w:rsid w:val="009D7CFA"/>
    <w:rsid w:val="009D7DE8"/>
    <w:rsid w:val="009E0A0A"/>
    <w:rsid w:val="009E0AAD"/>
    <w:rsid w:val="009E102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F00EE"/>
    <w:rsid w:val="009F0315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C48"/>
    <w:rsid w:val="009F3FE1"/>
    <w:rsid w:val="009F4775"/>
    <w:rsid w:val="009F5DCD"/>
    <w:rsid w:val="009F6B87"/>
    <w:rsid w:val="009F71B9"/>
    <w:rsid w:val="009F75DB"/>
    <w:rsid w:val="009F7D15"/>
    <w:rsid w:val="009F7EFD"/>
    <w:rsid w:val="00A008A2"/>
    <w:rsid w:val="00A00BE7"/>
    <w:rsid w:val="00A013A8"/>
    <w:rsid w:val="00A019A7"/>
    <w:rsid w:val="00A01A4F"/>
    <w:rsid w:val="00A01B5C"/>
    <w:rsid w:val="00A01F08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BE9"/>
    <w:rsid w:val="00A0740E"/>
    <w:rsid w:val="00A07749"/>
    <w:rsid w:val="00A1041A"/>
    <w:rsid w:val="00A10C01"/>
    <w:rsid w:val="00A10CCE"/>
    <w:rsid w:val="00A11785"/>
    <w:rsid w:val="00A12268"/>
    <w:rsid w:val="00A1337E"/>
    <w:rsid w:val="00A1360C"/>
    <w:rsid w:val="00A13C11"/>
    <w:rsid w:val="00A1538E"/>
    <w:rsid w:val="00A1556F"/>
    <w:rsid w:val="00A15A4C"/>
    <w:rsid w:val="00A15B5A"/>
    <w:rsid w:val="00A16158"/>
    <w:rsid w:val="00A161B3"/>
    <w:rsid w:val="00A161EF"/>
    <w:rsid w:val="00A164EF"/>
    <w:rsid w:val="00A17A63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592"/>
    <w:rsid w:val="00A255B5"/>
    <w:rsid w:val="00A25668"/>
    <w:rsid w:val="00A26261"/>
    <w:rsid w:val="00A2628D"/>
    <w:rsid w:val="00A263D4"/>
    <w:rsid w:val="00A278A1"/>
    <w:rsid w:val="00A27A41"/>
    <w:rsid w:val="00A301E0"/>
    <w:rsid w:val="00A308A6"/>
    <w:rsid w:val="00A30A5B"/>
    <w:rsid w:val="00A30E62"/>
    <w:rsid w:val="00A3129E"/>
    <w:rsid w:val="00A317A6"/>
    <w:rsid w:val="00A319D6"/>
    <w:rsid w:val="00A31F08"/>
    <w:rsid w:val="00A31FDC"/>
    <w:rsid w:val="00A32007"/>
    <w:rsid w:val="00A3229C"/>
    <w:rsid w:val="00A33443"/>
    <w:rsid w:val="00A3391E"/>
    <w:rsid w:val="00A34DA2"/>
    <w:rsid w:val="00A35049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BE9"/>
    <w:rsid w:val="00A42D43"/>
    <w:rsid w:val="00A42F26"/>
    <w:rsid w:val="00A441CC"/>
    <w:rsid w:val="00A442C9"/>
    <w:rsid w:val="00A44D13"/>
    <w:rsid w:val="00A4566A"/>
    <w:rsid w:val="00A46CB8"/>
    <w:rsid w:val="00A479FA"/>
    <w:rsid w:val="00A50A49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A4F"/>
    <w:rsid w:val="00A52C4F"/>
    <w:rsid w:val="00A5322A"/>
    <w:rsid w:val="00A54C70"/>
    <w:rsid w:val="00A54E6B"/>
    <w:rsid w:val="00A551F5"/>
    <w:rsid w:val="00A555BD"/>
    <w:rsid w:val="00A55A30"/>
    <w:rsid w:val="00A55B57"/>
    <w:rsid w:val="00A56156"/>
    <w:rsid w:val="00A56603"/>
    <w:rsid w:val="00A576BD"/>
    <w:rsid w:val="00A57C7B"/>
    <w:rsid w:val="00A6056A"/>
    <w:rsid w:val="00A610B5"/>
    <w:rsid w:val="00A61C2C"/>
    <w:rsid w:val="00A61D76"/>
    <w:rsid w:val="00A6270D"/>
    <w:rsid w:val="00A62872"/>
    <w:rsid w:val="00A62C37"/>
    <w:rsid w:val="00A63352"/>
    <w:rsid w:val="00A63B73"/>
    <w:rsid w:val="00A64AC7"/>
    <w:rsid w:val="00A64E6A"/>
    <w:rsid w:val="00A6518B"/>
    <w:rsid w:val="00A661F6"/>
    <w:rsid w:val="00A6625A"/>
    <w:rsid w:val="00A66982"/>
    <w:rsid w:val="00A66C4A"/>
    <w:rsid w:val="00A670C4"/>
    <w:rsid w:val="00A6765E"/>
    <w:rsid w:val="00A676CD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814"/>
    <w:rsid w:val="00A96982"/>
    <w:rsid w:val="00A97121"/>
    <w:rsid w:val="00A971D2"/>
    <w:rsid w:val="00A97335"/>
    <w:rsid w:val="00A97478"/>
    <w:rsid w:val="00A97542"/>
    <w:rsid w:val="00A97550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2FAC"/>
    <w:rsid w:val="00AA301B"/>
    <w:rsid w:val="00AA32D8"/>
    <w:rsid w:val="00AA34C3"/>
    <w:rsid w:val="00AA3898"/>
    <w:rsid w:val="00AA3EF2"/>
    <w:rsid w:val="00AA4317"/>
    <w:rsid w:val="00AA46F7"/>
    <w:rsid w:val="00AA477B"/>
    <w:rsid w:val="00AA5778"/>
    <w:rsid w:val="00AA5B21"/>
    <w:rsid w:val="00AA608A"/>
    <w:rsid w:val="00AA6802"/>
    <w:rsid w:val="00AA70FC"/>
    <w:rsid w:val="00AA7428"/>
    <w:rsid w:val="00AA755F"/>
    <w:rsid w:val="00AB034F"/>
    <w:rsid w:val="00AB0888"/>
    <w:rsid w:val="00AB0D1F"/>
    <w:rsid w:val="00AB1144"/>
    <w:rsid w:val="00AB2452"/>
    <w:rsid w:val="00AB2DAE"/>
    <w:rsid w:val="00AB3599"/>
    <w:rsid w:val="00AB3B0F"/>
    <w:rsid w:val="00AB3E57"/>
    <w:rsid w:val="00AB4992"/>
    <w:rsid w:val="00AB49BF"/>
    <w:rsid w:val="00AB4E6E"/>
    <w:rsid w:val="00AB51A0"/>
    <w:rsid w:val="00AB53DD"/>
    <w:rsid w:val="00AB5CB1"/>
    <w:rsid w:val="00AB6E55"/>
    <w:rsid w:val="00AB6EF7"/>
    <w:rsid w:val="00AB725B"/>
    <w:rsid w:val="00AB7AC4"/>
    <w:rsid w:val="00AB7AC5"/>
    <w:rsid w:val="00AB7C7E"/>
    <w:rsid w:val="00AC05BD"/>
    <w:rsid w:val="00AC0B4F"/>
    <w:rsid w:val="00AC0F6D"/>
    <w:rsid w:val="00AC1176"/>
    <w:rsid w:val="00AC1629"/>
    <w:rsid w:val="00AC2508"/>
    <w:rsid w:val="00AC3B34"/>
    <w:rsid w:val="00AC3C3D"/>
    <w:rsid w:val="00AC46C4"/>
    <w:rsid w:val="00AC4CB9"/>
    <w:rsid w:val="00AD08FD"/>
    <w:rsid w:val="00AD0AD5"/>
    <w:rsid w:val="00AD0B53"/>
    <w:rsid w:val="00AD0E6B"/>
    <w:rsid w:val="00AD252B"/>
    <w:rsid w:val="00AD2653"/>
    <w:rsid w:val="00AD2EA3"/>
    <w:rsid w:val="00AD37F0"/>
    <w:rsid w:val="00AD3E5C"/>
    <w:rsid w:val="00AD4A71"/>
    <w:rsid w:val="00AD4E4B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D55"/>
    <w:rsid w:val="00AE0F04"/>
    <w:rsid w:val="00AE14F9"/>
    <w:rsid w:val="00AE202A"/>
    <w:rsid w:val="00AE2A7B"/>
    <w:rsid w:val="00AE2C63"/>
    <w:rsid w:val="00AE3D3F"/>
    <w:rsid w:val="00AE3D83"/>
    <w:rsid w:val="00AE40E7"/>
    <w:rsid w:val="00AE4198"/>
    <w:rsid w:val="00AE41E5"/>
    <w:rsid w:val="00AE436F"/>
    <w:rsid w:val="00AE4874"/>
    <w:rsid w:val="00AE56EC"/>
    <w:rsid w:val="00AE5810"/>
    <w:rsid w:val="00AE610D"/>
    <w:rsid w:val="00AE692F"/>
    <w:rsid w:val="00AE6FE2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25DD"/>
    <w:rsid w:val="00AF2E32"/>
    <w:rsid w:val="00AF2EA7"/>
    <w:rsid w:val="00AF3582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B00315"/>
    <w:rsid w:val="00B0129A"/>
    <w:rsid w:val="00B01407"/>
    <w:rsid w:val="00B01455"/>
    <w:rsid w:val="00B01AF5"/>
    <w:rsid w:val="00B0238C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4D3"/>
    <w:rsid w:val="00B04B00"/>
    <w:rsid w:val="00B04ECC"/>
    <w:rsid w:val="00B0516C"/>
    <w:rsid w:val="00B0584C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20146"/>
    <w:rsid w:val="00B20536"/>
    <w:rsid w:val="00B20DE1"/>
    <w:rsid w:val="00B20F5D"/>
    <w:rsid w:val="00B21478"/>
    <w:rsid w:val="00B2215E"/>
    <w:rsid w:val="00B22432"/>
    <w:rsid w:val="00B2282F"/>
    <w:rsid w:val="00B22B54"/>
    <w:rsid w:val="00B22C39"/>
    <w:rsid w:val="00B23189"/>
    <w:rsid w:val="00B235FA"/>
    <w:rsid w:val="00B23846"/>
    <w:rsid w:val="00B23AF2"/>
    <w:rsid w:val="00B246F6"/>
    <w:rsid w:val="00B248E6"/>
    <w:rsid w:val="00B24DC0"/>
    <w:rsid w:val="00B25867"/>
    <w:rsid w:val="00B2631D"/>
    <w:rsid w:val="00B270C5"/>
    <w:rsid w:val="00B27374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778F"/>
    <w:rsid w:val="00B37B32"/>
    <w:rsid w:val="00B40400"/>
    <w:rsid w:val="00B405BB"/>
    <w:rsid w:val="00B405DA"/>
    <w:rsid w:val="00B416B6"/>
    <w:rsid w:val="00B416C0"/>
    <w:rsid w:val="00B41F1C"/>
    <w:rsid w:val="00B41F54"/>
    <w:rsid w:val="00B42AB3"/>
    <w:rsid w:val="00B437BB"/>
    <w:rsid w:val="00B4408B"/>
    <w:rsid w:val="00B441AF"/>
    <w:rsid w:val="00B44B78"/>
    <w:rsid w:val="00B44F20"/>
    <w:rsid w:val="00B450AF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2B1"/>
    <w:rsid w:val="00B52CC8"/>
    <w:rsid w:val="00B52D3A"/>
    <w:rsid w:val="00B53CAC"/>
    <w:rsid w:val="00B5402C"/>
    <w:rsid w:val="00B54091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7518"/>
    <w:rsid w:val="00B57663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51C1"/>
    <w:rsid w:val="00B65463"/>
    <w:rsid w:val="00B65BAC"/>
    <w:rsid w:val="00B65EDF"/>
    <w:rsid w:val="00B660BF"/>
    <w:rsid w:val="00B6721B"/>
    <w:rsid w:val="00B672ED"/>
    <w:rsid w:val="00B67449"/>
    <w:rsid w:val="00B67F1A"/>
    <w:rsid w:val="00B67F37"/>
    <w:rsid w:val="00B709EA"/>
    <w:rsid w:val="00B70DD6"/>
    <w:rsid w:val="00B71450"/>
    <w:rsid w:val="00B7234F"/>
    <w:rsid w:val="00B7267B"/>
    <w:rsid w:val="00B72B46"/>
    <w:rsid w:val="00B72D4E"/>
    <w:rsid w:val="00B73674"/>
    <w:rsid w:val="00B73B37"/>
    <w:rsid w:val="00B73FE9"/>
    <w:rsid w:val="00B748F0"/>
    <w:rsid w:val="00B759AA"/>
    <w:rsid w:val="00B765C3"/>
    <w:rsid w:val="00B766DC"/>
    <w:rsid w:val="00B76C4D"/>
    <w:rsid w:val="00B77086"/>
    <w:rsid w:val="00B771F8"/>
    <w:rsid w:val="00B77B21"/>
    <w:rsid w:val="00B77DD1"/>
    <w:rsid w:val="00B77EE8"/>
    <w:rsid w:val="00B80170"/>
    <w:rsid w:val="00B80767"/>
    <w:rsid w:val="00B80782"/>
    <w:rsid w:val="00B808A6"/>
    <w:rsid w:val="00B80AFF"/>
    <w:rsid w:val="00B81716"/>
    <w:rsid w:val="00B818C0"/>
    <w:rsid w:val="00B81FC7"/>
    <w:rsid w:val="00B8202D"/>
    <w:rsid w:val="00B82602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6349"/>
    <w:rsid w:val="00B865C7"/>
    <w:rsid w:val="00B86754"/>
    <w:rsid w:val="00B868FB"/>
    <w:rsid w:val="00B878D4"/>
    <w:rsid w:val="00B900B6"/>
    <w:rsid w:val="00B901B3"/>
    <w:rsid w:val="00B904B9"/>
    <w:rsid w:val="00B904CE"/>
    <w:rsid w:val="00B90EAD"/>
    <w:rsid w:val="00B918C0"/>
    <w:rsid w:val="00B918C9"/>
    <w:rsid w:val="00B91A3B"/>
    <w:rsid w:val="00B921F1"/>
    <w:rsid w:val="00B9254E"/>
    <w:rsid w:val="00B925DE"/>
    <w:rsid w:val="00B93911"/>
    <w:rsid w:val="00B93B27"/>
    <w:rsid w:val="00B9434E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CA4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B03FC"/>
    <w:rsid w:val="00BB0445"/>
    <w:rsid w:val="00BB196F"/>
    <w:rsid w:val="00BB24BB"/>
    <w:rsid w:val="00BB2545"/>
    <w:rsid w:val="00BB2C6A"/>
    <w:rsid w:val="00BB2D3B"/>
    <w:rsid w:val="00BB35F3"/>
    <w:rsid w:val="00BB3935"/>
    <w:rsid w:val="00BB4715"/>
    <w:rsid w:val="00BB4934"/>
    <w:rsid w:val="00BB5AEE"/>
    <w:rsid w:val="00BB5E42"/>
    <w:rsid w:val="00BB5FF6"/>
    <w:rsid w:val="00BB61D2"/>
    <w:rsid w:val="00BB6EAC"/>
    <w:rsid w:val="00BB7550"/>
    <w:rsid w:val="00BB777B"/>
    <w:rsid w:val="00BC04F1"/>
    <w:rsid w:val="00BC06B8"/>
    <w:rsid w:val="00BC07E1"/>
    <w:rsid w:val="00BC092F"/>
    <w:rsid w:val="00BC14D3"/>
    <w:rsid w:val="00BC1B98"/>
    <w:rsid w:val="00BC2DB6"/>
    <w:rsid w:val="00BC2EE2"/>
    <w:rsid w:val="00BC35D6"/>
    <w:rsid w:val="00BC3F7D"/>
    <w:rsid w:val="00BC454E"/>
    <w:rsid w:val="00BC4F1A"/>
    <w:rsid w:val="00BC63FD"/>
    <w:rsid w:val="00BC6C05"/>
    <w:rsid w:val="00BD0912"/>
    <w:rsid w:val="00BD12E1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D9A"/>
    <w:rsid w:val="00BE1555"/>
    <w:rsid w:val="00BE195B"/>
    <w:rsid w:val="00BE19F0"/>
    <w:rsid w:val="00BE1D38"/>
    <w:rsid w:val="00BE27CB"/>
    <w:rsid w:val="00BE28EF"/>
    <w:rsid w:val="00BE2B80"/>
    <w:rsid w:val="00BE3CAD"/>
    <w:rsid w:val="00BE40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F15BA"/>
    <w:rsid w:val="00BF227E"/>
    <w:rsid w:val="00BF2DF1"/>
    <w:rsid w:val="00BF3D20"/>
    <w:rsid w:val="00BF40E9"/>
    <w:rsid w:val="00BF42A8"/>
    <w:rsid w:val="00BF4B56"/>
    <w:rsid w:val="00BF4B5E"/>
    <w:rsid w:val="00BF4D3B"/>
    <w:rsid w:val="00BF4F82"/>
    <w:rsid w:val="00BF5D6E"/>
    <w:rsid w:val="00BF60F7"/>
    <w:rsid w:val="00BF646C"/>
    <w:rsid w:val="00BF68E5"/>
    <w:rsid w:val="00BF7413"/>
    <w:rsid w:val="00BF753C"/>
    <w:rsid w:val="00BF75C5"/>
    <w:rsid w:val="00C00118"/>
    <w:rsid w:val="00C00662"/>
    <w:rsid w:val="00C00B8A"/>
    <w:rsid w:val="00C011CD"/>
    <w:rsid w:val="00C018B9"/>
    <w:rsid w:val="00C01E15"/>
    <w:rsid w:val="00C02477"/>
    <w:rsid w:val="00C02C6E"/>
    <w:rsid w:val="00C02CEF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E4B"/>
    <w:rsid w:val="00C06F30"/>
    <w:rsid w:val="00C07248"/>
    <w:rsid w:val="00C07277"/>
    <w:rsid w:val="00C07DB4"/>
    <w:rsid w:val="00C10DDB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5920"/>
    <w:rsid w:val="00C15BF0"/>
    <w:rsid w:val="00C15E48"/>
    <w:rsid w:val="00C17605"/>
    <w:rsid w:val="00C2015F"/>
    <w:rsid w:val="00C204FF"/>
    <w:rsid w:val="00C20B4B"/>
    <w:rsid w:val="00C21760"/>
    <w:rsid w:val="00C217D4"/>
    <w:rsid w:val="00C2225D"/>
    <w:rsid w:val="00C22C85"/>
    <w:rsid w:val="00C236D0"/>
    <w:rsid w:val="00C238D3"/>
    <w:rsid w:val="00C239CD"/>
    <w:rsid w:val="00C24B98"/>
    <w:rsid w:val="00C24C12"/>
    <w:rsid w:val="00C24DB5"/>
    <w:rsid w:val="00C256E8"/>
    <w:rsid w:val="00C25A03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3656"/>
    <w:rsid w:val="00C43B27"/>
    <w:rsid w:val="00C43EB4"/>
    <w:rsid w:val="00C4406A"/>
    <w:rsid w:val="00C4431A"/>
    <w:rsid w:val="00C443BA"/>
    <w:rsid w:val="00C44B86"/>
    <w:rsid w:val="00C4700C"/>
    <w:rsid w:val="00C470D5"/>
    <w:rsid w:val="00C471F3"/>
    <w:rsid w:val="00C4739A"/>
    <w:rsid w:val="00C47CD7"/>
    <w:rsid w:val="00C50C0B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5D"/>
    <w:rsid w:val="00C6488E"/>
    <w:rsid w:val="00C6503F"/>
    <w:rsid w:val="00C65891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797E"/>
    <w:rsid w:val="00C87ACC"/>
    <w:rsid w:val="00C87B42"/>
    <w:rsid w:val="00C87DE3"/>
    <w:rsid w:val="00C905BD"/>
    <w:rsid w:val="00C9076F"/>
    <w:rsid w:val="00C9128B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C39"/>
    <w:rsid w:val="00C93ED6"/>
    <w:rsid w:val="00C9408A"/>
    <w:rsid w:val="00C94EB0"/>
    <w:rsid w:val="00C95D5E"/>
    <w:rsid w:val="00C965BC"/>
    <w:rsid w:val="00C96D69"/>
    <w:rsid w:val="00C96F9F"/>
    <w:rsid w:val="00C97114"/>
    <w:rsid w:val="00C974B9"/>
    <w:rsid w:val="00C976A0"/>
    <w:rsid w:val="00CA0414"/>
    <w:rsid w:val="00CA0545"/>
    <w:rsid w:val="00CA074B"/>
    <w:rsid w:val="00CA0AAE"/>
    <w:rsid w:val="00CA2043"/>
    <w:rsid w:val="00CA3254"/>
    <w:rsid w:val="00CA3255"/>
    <w:rsid w:val="00CA3C2F"/>
    <w:rsid w:val="00CA3C72"/>
    <w:rsid w:val="00CA3CFE"/>
    <w:rsid w:val="00CA3EDC"/>
    <w:rsid w:val="00CA3F18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B1FB2"/>
    <w:rsid w:val="00CB2415"/>
    <w:rsid w:val="00CB28A2"/>
    <w:rsid w:val="00CB29E1"/>
    <w:rsid w:val="00CB2C6D"/>
    <w:rsid w:val="00CB2F72"/>
    <w:rsid w:val="00CB4485"/>
    <w:rsid w:val="00CB475B"/>
    <w:rsid w:val="00CB4C58"/>
    <w:rsid w:val="00CB4CDC"/>
    <w:rsid w:val="00CB5DE3"/>
    <w:rsid w:val="00CB6401"/>
    <w:rsid w:val="00CB68FA"/>
    <w:rsid w:val="00CB724A"/>
    <w:rsid w:val="00CB7727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407F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B5F"/>
    <w:rsid w:val="00CD1D81"/>
    <w:rsid w:val="00CD1E2D"/>
    <w:rsid w:val="00CD29F5"/>
    <w:rsid w:val="00CD2A21"/>
    <w:rsid w:val="00CD313F"/>
    <w:rsid w:val="00CD3DFE"/>
    <w:rsid w:val="00CD526D"/>
    <w:rsid w:val="00CD540E"/>
    <w:rsid w:val="00CD592E"/>
    <w:rsid w:val="00CD594B"/>
    <w:rsid w:val="00CD5A42"/>
    <w:rsid w:val="00CD5D75"/>
    <w:rsid w:val="00CD619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66C"/>
    <w:rsid w:val="00CE33B2"/>
    <w:rsid w:val="00CE34A5"/>
    <w:rsid w:val="00CE34BF"/>
    <w:rsid w:val="00CE3A02"/>
    <w:rsid w:val="00CE3C6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F11"/>
    <w:rsid w:val="00D0208A"/>
    <w:rsid w:val="00D0226C"/>
    <w:rsid w:val="00D022EA"/>
    <w:rsid w:val="00D027A5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6501"/>
    <w:rsid w:val="00D071A8"/>
    <w:rsid w:val="00D07C4F"/>
    <w:rsid w:val="00D07FA1"/>
    <w:rsid w:val="00D10247"/>
    <w:rsid w:val="00D10762"/>
    <w:rsid w:val="00D117AC"/>
    <w:rsid w:val="00D119EB"/>
    <w:rsid w:val="00D11C9F"/>
    <w:rsid w:val="00D126EF"/>
    <w:rsid w:val="00D12A06"/>
    <w:rsid w:val="00D1346C"/>
    <w:rsid w:val="00D139EB"/>
    <w:rsid w:val="00D13D02"/>
    <w:rsid w:val="00D1495A"/>
    <w:rsid w:val="00D14BB8"/>
    <w:rsid w:val="00D14F4A"/>
    <w:rsid w:val="00D15087"/>
    <w:rsid w:val="00D15972"/>
    <w:rsid w:val="00D15E75"/>
    <w:rsid w:val="00D1655E"/>
    <w:rsid w:val="00D16615"/>
    <w:rsid w:val="00D1686A"/>
    <w:rsid w:val="00D16C15"/>
    <w:rsid w:val="00D16DD6"/>
    <w:rsid w:val="00D16FD0"/>
    <w:rsid w:val="00D173B3"/>
    <w:rsid w:val="00D173EF"/>
    <w:rsid w:val="00D17531"/>
    <w:rsid w:val="00D17B51"/>
    <w:rsid w:val="00D20293"/>
    <w:rsid w:val="00D20D17"/>
    <w:rsid w:val="00D2174B"/>
    <w:rsid w:val="00D21925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DE4"/>
    <w:rsid w:val="00D26DE6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F"/>
    <w:rsid w:val="00D40A20"/>
    <w:rsid w:val="00D40D77"/>
    <w:rsid w:val="00D40DA7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E75"/>
    <w:rsid w:val="00D469F8"/>
    <w:rsid w:val="00D470B1"/>
    <w:rsid w:val="00D47112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A12"/>
    <w:rsid w:val="00D52D05"/>
    <w:rsid w:val="00D540D8"/>
    <w:rsid w:val="00D549AA"/>
    <w:rsid w:val="00D54E30"/>
    <w:rsid w:val="00D552E2"/>
    <w:rsid w:val="00D55414"/>
    <w:rsid w:val="00D563BB"/>
    <w:rsid w:val="00D567BA"/>
    <w:rsid w:val="00D57476"/>
    <w:rsid w:val="00D5759E"/>
    <w:rsid w:val="00D57AF1"/>
    <w:rsid w:val="00D60740"/>
    <w:rsid w:val="00D60752"/>
    <w:rsid w:val="00D61039"/>
    <w:rsid w:val="00D61194"/>
    <w:rsid w:val="00D61201"/>
    <w:rsid w:val="00D617CA"/>
    <w:rsid w:val="00D623A9"/>
    <w:rsid w:val="00D6284A"/>
    <w:rsid w:val="00D62BF4"/>
    <w:rsid w:val="00D62F99"/>
    <w:rsid w:val="00D636E8"/>
    <w:rsid w:val="00D63F33"/>
    <w:rsid w:val="00D6483C"/>
    <w:rsid w:val="00D64FF3"/>
    <w:rsid w:val="00D65331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3E83"/>
    <w:rsid w:val="00D74B42"/>
    <w:rsid w:val="00D76120"/>
    <w:rsid w:val="00D76563"/>
    <w:rsid w:val="00D802B4"/>
    <w:rsid w:val="00D80875"/>
    <w:rsid w:val="00D812B4"/>
    <w:rsid w:val="00D817DC"/>
    <w:rsid w:val="00D82024"/>
    <w:rsid w:val="00D8235A"/>
    <w:rsid w:val="00D8244A"/>
    <w:rsid w:val="00D82531"/>
    <w:rsid w:val="00D82D03"/>
    <w:rsid w:val="00D82D3E"/>
    <w:rsid w:val="00D82E85"/>
    <w:rsid w:val="00D83E8E"/>
    <w:rsid w:val="00D843BE"/>
    <w:rsid w:val="00D8445A"/>
    <w:rsid w:val="00D84703"/>
    <w:rsid w:val="00D84844"/>
    <w:rsid w:val="00D85AB2"/>
    <w:rsid w:val="00D86ACF"/>
    <w:rsid w:val="00D86E28"/>
    <w:rsid w:val="00D8706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F7D"/>
    <w:rsid w:val="00D957F4"/>
    <w:rsid w:val="00D96245"/>
    <w:rsid w:val="00D9698B"/>
    <w:rsid w:val="00D96DEA"/>
    <w:rsid w:val="00D97547"/>
    <w:rsid w:val="00D97B2E"/>
    <w:rsid w:val="00DA1177"/>
    <w:rsid w:val="00DA1C2E"/>
    <w:rsid w:val="00DA2138"/>
    <w:rsid w:val="00DA2199"/>
    <w:rsid w:val="00DA22D2"/>
    <w:rsid w:val="00DA3621"/>
    <w:rsid w:val="00DA3EB5"/>
    <w:rsid w:val="00DA4A0D"/>
    <w:rsid w:val="00DA5072"/>
    <w:rsid w:val="00DA57AB"/>
    <w:rsid w:val="00DA5849"/>
    <w:rsid w:val="00DA6076"/>
    <w:rsid w:val="00DA6321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316A"/>
    <w:rsid w:val="00DB3309"/>
    <w:rsid w:val="00DB49BE"/>
    <w:rsid w:val="00DC0E3D"/>
    <w:rsid w:val="00DC1791"/>
    <w:rsid w:val="00DC1815"/>
    <w:rsid w:val="00DC3645"/>
    <w:rsid w:val="00DC3A0A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D2A"/>
    <w:rsid w:val="00DD2F2D"/>
    <w:rsid w:val="00DD31C0"/>
    <w:rsid w:val="00DD3ED3"/>
    <w:rsid w:val="00DD4F79"/>
    <w:rsid w:val="00DD5330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759"/>
    <w:rsid w:val="00DD6882"/>
    <w:rsid w:val="00DD6A60"/>
    <w:rsid w:val="00DD6B00"/>
    <w:rsid w:val="00DD724D"/>
    <w:rsid w:val="00DD7F02"/>
    <w:rsid w:val="00DE0CEE"/>
    <w:rsid w:val="00DE0E93"/>
    <w:rsid w:val="00DE1FC0"/>
    <w:rsid w:val="00DE21CA"/>
    <w:rsid w:val="00DE2434"/>
    <w:rsid w:val="00DE2587"/>
    <w:rsid w:val="00DE2CC8"/>
    <w:rsid w:val="00DE3BA2"/>
    <w:rsid w:val="00DE429A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964"/>
    <w:rsid w:val="00DE6AD6"/>
    <w:rsid w:val="00DE6B71"/>
    <w:rsid w:val="00DE6F86"/>
    <w:rsid w:val="00DE7348"/>
    <w:rsid w:val="00DE770C"/>
    <w:rsid w:val="00DE7C80"/>
    <w:rsid w:val="00DE7D61"/>
    <w:rsid w:val="00DE7EA5"/>
    <w:rsid w:val="00DE7FCB"/>
    <w:rsid w:val="00DF07B2"/>
    <w:rsid w:val="00DF09AC"/>
    <w:rsid w:val="00DF09BD"/>
    <w:rsid w:val="00DF0EC0"/>
    <w:rsid w:val="00DF1E22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6130"/>
    <w:rsid w:val="00DF649C"/>
    <w:rsid w:val="00DF68FA"/>
    <w:rsid w:val="00DF6CF6"/>
    <w:rsid w:val="00DF6F00"/>
    <w:rsid w:val="00E0023A"/>
    <w:rsid w:val="00E00FA3"/>
    <w:rsid w:val="00E01372"/>
    <w:rsid w:val="00E020F4"/>
    <w:rsid w:val="00E024EA"/>
    <w:rsid w:val="00E0268B"/>
    <w:rsid w:val="00E0278B"/>
    <w:rsid w:val="00E02A4F"/>
    <w:rsid w:val="00E02E39"/>
    <w:rsid w:val="00E02F53"/>
    <w:rsid w:val="00E030EA"/>
    <w:rsid w:val="00E03DC1"/>
    <w:rsid w:val="00E03FFD"/>
    <w:rsid w:val="00E047BC"/>
    <w:rsid w:val="00E04890"/>
    <w:rsid w:val="00E04D54"/>
    <w:rsid w:val="00E055B7"/>
    <w:rsid w:val="00E05630"/>
    <w:rsid w:val="00E05A20"/>
    <w:rsid w:val="00E06E5F"/>
    <w:rsid w:val="00E06E6C"/>
    <w:rsid w:val="00E074C6"/>
    <w:rsid w:val="00E074F3"/>
    <w:rsid w:val="00E07990"/>
    <w:rsid w:val="00E07A64"/>
    <w:rsid w:val="00E105E4"/>
    <w:rsid w:val="00E1086E"/>
    <w:rsid w:val="00E1101D"/>
    <w:rsid w:val="00E11078"/>
    <w:rsid w:val="00E1211E"/>
    <w:rsid w:val="00E127A1"/>
    <w:rsid w:val="00E138D7"/>
    <w:rsid w:val="00E1433B"/>
    <w:rsid w:val="00E145DF"/>
    <w:rsid w:val="00E14813"/>
    <w:rsid w:val="00E14D3A"/>
    <w:rsid w:val="00E16703"/>
    <w:rsid w:val="00E1680A"/>
    <w:rsid w:val="00E20684"/>
    <w:rsid w:val="00E20F88"/>
    <w:rsid w:val="00E213A6"/>
    <w:rsid w:val="00E2148C"/>
    <w:rsid w:val="00E215C3"/>
    <w:rsid w:val="00E2178B"/>
    <w:rsid w:val="00E21830"/>
    <w:rsid w:val="00E2261B"/>
    <w:rsid w:val="00E2316B"/>
    <w:rsid w:val="00E23FF5"/>
    <w:rsid w:val="00E24309"/>
    <w:rsid w:val="00E24BBF"/>
    <w:rsid w:val="00E2504D"/>
    <w:rsid w:val="00E25196"/>
    <w:rsid w:val="00E25ED4"/>
    <w:rsid w:val="00E25F5B"/>
    <w:rsid w:val="00E26C9C"/>
    <w:rsid w:val="00E26D63"/>
    <w:rsid w:val="00E26F90"/>
    <w:rsid w:val="00E2704F"/>
    <w:rsid w:val="00E27361"/>
    <w:rsid w:val="00E27819"/>
    <w:rsid w:val="00E27F67"/>
    <w:rsid w:val="00E30321"/>
    <w:rsid w:val="00E30703"/>
    <w:rsid w:val="00E309BA"/>
    <w:rsid w:val="00E3210C"/>
    <w:rsid w:val="00E32AAB"/>
    <w:rsid w:val="00E3315E"/>
    <w:rsid w:val="00E33AE4"/>
    <w:rsid w:val="00E34329"/>
    <w:rsid w:val="00E34B94"/>
    <w:rsid w:val="00E34F6B"/>
    <w:rsid w:val="00E3502B"/>
    <w:rsid w:val="00E35C64"/>
    <w:rsid w:val="00E35E8C"/>
    <w:rsid w:val="00E3718E"/>
    <w:rsid w:val="00E371F2"/>
    <w:rsid w:val="00E37555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84E"/>
    <w:rsid w:val="00E46E7A"/>
    <w:rsid w:val="00E4711A"/>
    <w:rsid w:val="00E47674"/>
    <w:rsid w:val="00E4795E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2E2"/>
    <w:rsid w:val="00E538E9"/>
    <w:rsid w:val="00E54493"/>
    <w:rsid w:val="00E545E5"/>
    <w:rsid w:val="00E54C91"/>
    <w:rsid w:val="00E55C8A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A5D"/>
    <w:rsid w:val="00E63B8C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DAF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7DD"/>
    <w:rsid w:val="00E86D56"/>
    <w:rsid w:val="00E87094"/>
    <w:rsid w:val="00E87434"/>
    <w:rsid w:val="00E878E6"/>
    <w:rsid w:val="00E87BA5"/>
    <w:rsid w:val="00E90305"/>
    <w:rsid w:val="00E9074F"/>
    <w:rsid w:val="00E91135"/>
    <w:rsid w:val="00E91C84"/>
    <w:rsid w:val="00E91D56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41"/>
    <w:rsid w:val="00E97C86"/>
    <w:rsid w:val="00E97D7D"/>
    <w:rsid w:val="00E97DD9"/>
    <w:rsid w:val="00EA02C4"/>
    <w:rsid w:val="00EA1F1B"/>
    <w:rsid w:val="00EA2419"/>
    <w:rsid w:val="00EA29D7"/>
    <w:rsid w:val="00EA29FC"/>
    <w:rsid w:val="00EA4305"/>
    <w:rsid w:val="00EA4834"/>
    <w:rsid w:val="00EA5B68"/>
    <w:rsid w:val="00EA5C19"/>
    <w:rsid w:val="00EA5DCD"/>
    <w:rsid w:val="00EA5DD5"/>
    <w:rsid w:val="00EA5DF5"/>
    <w:rsid w:val="00EA6FC6"/>
    <w:rsid w:val="00EA7490"/>
    <w:rsid w:val="00EB07C5"/>
    <w:rsid w:val="00EB18E4"/>
    <w:rsid w:val="00EB1929"/>
    <w:rsid w:val="00EB1F80"/>
    <w:rsid w:val="00EB200B"/>
    <w:rsid w:val="00EB23BA"/>
    <w:rsid w:val="00EB25C7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AE2"/>
    <w:rsid w:val="00EC7B2E"/>
    <w:rsid w:val="00EC7B53"/>
    <w:rsid w:val="00ED0054"/>
    <w:rsid w:val="00ED061F"/>
    <w:rsid w:val="00ED0C87"/>
    <w:rsid w:val="00ED0E7C"/>
    <w:rsid w:val="00ED11BC"/>
    <w:rsid w:val="00ED139C"/>
    <w:rsid w:val="00ED1C43"/>
    <w:rsid w:val="00ED1CD0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934"/>
    <w:rsid w:val="00ED6615"/>
    <w:rsid w:val="00ED6BE1"/>
    <w:rsid w:val="00ED788C"/>
    <w:rsid w:val="00ED798E"/>
    <w:rsid w:val="00ED7A8E"/>
    <w:rsid w:val="00ED7C74"/>
    <w:rsid w:val="00EE0E68"/>
    <w:rsid w:val="00EE107F"/>
    <w:rsid w:val="00EE14FB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5059"/>
    <w:rsid w:val="00EE51DD"/>
    <w:rsid w:val="00EE53BE"/>
    <w:rsid w:val="00EE5D4B"/>
    <w:rsid w:val="00EE68FE"/>
    <w:rsid w:val="00EE7058"/>
    <w:rsid w:val="00EE7992"/>
    <w:rsid w:val="00EF040A"/>
    <w:rsid w:val="00EF0725"/>
    <w:rsid w:val="00EF0CDF"/>
    <w:rsid w:val="00EF0F8A"/>
    <w:rsid w:val="00EF137E"/>
    <w:rsid w:val="00EF28A6"/>
    <w:rsid w:val="00EF3CC4"/>
    <w:rsid w:val="00EF405E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95E"/>
    <w:rsid w:val="00F02A25"/>
    <w:rsid w:val="00F02BE3"/>
    <w:rsid w:val="00F02D82"/>
    <w:rsid w:val="00F02FBF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75A"/>
    <w:rsid w:val="00F174B6"/>
    <w:rsid w:val="00F177A5"/>
    <w:rsid w:val="00F17EB9"/>
    <w:rsid w:val="00F2001E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5AB2"/>
    <w:rsid w:val="00F25C5B"/>
    <w:rsid w:val="00F25CC6"/>
    <w:rsid w:val="00F25E07"/>
    <w:rsid w:val="00F2649A"/>
    <w:rsid w:val="00F26FD2"/>
    <w:rsid w:val="00F27082"/>
    <w:rsid w:val="00F27B32"/>
    <w:rsid w:val="00F30164"/>
    <w:rsid w:val="00F30B15"/>
    <w:rsid w:val="00F30D19"/>
    <w:rsid w:val="00F31369"/>
    <w:rsid w:val="00F3148A"/>
    <w:rsid w:val="00F3161E"/>
    <w:rsid w:val="00F31979"/>
    <w:rsid w:val="00F32639"/>
    <w:rsid w:val="00F336D4"/>
    <w:rsid w:val="00F33D28"/>
    <w:rsid w:val="00F3470C"/>
    <w:rsid w:val="00F34B55"/>
    <w:rsid w:val="00F350A4"/>
    <w:rsid w:val="00F361C6"/>
    <w:rsid w:val="00F3684B"/>
    <w:rsid w:val="00F36A92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A7D"/>
    <w:rsid w:val="00F63CFA"/>
    <w:rsid w:val="00F63F76"/>
    <w:rsid w:val="00F647B3"/>
    <w:rsid w:val="00F64B88"/>
    <w:rsid w:val="00F65972"/>
    <w:rsid w:val="00F65EDA"/>
    <w:rsid w:val="00F6622E"/>
    <w:rsid w:val="00F669E9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176D"/>
    <w:rsid w:val="00F91A9E"/>
    <w:rsid w:val="00F92A3C"/>
    <w:rsid w:val="00F92F48"/>
    <w:rsid w:val="00F93774"/>
    <w:rsid w:val="00F944CD"/>
    <w:rsid w:val="00F94E99"/>
    <w:rsid w:val="00F95AA2"/>
    <w:rsid w:val="00F963B9"/>
    <w:rsid w:val="00F96852"/>
    <w:rsid w:val="00F96D64"/>
    <w:rsid w:val="00F96E24"/>
    <w:rsid w:val="00F96FCF"/>
    <w:rsid w:val="00FA009A"/>
    <w:rsid w:val="00FA047A"/>
    <w:rsid w:val="00FA0EFB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683"/>
    <w:rsid w:val="00FC1846"/>
    <w:rsid w:val="00FC2EE1"/>
    <w:rsid w:val="00FC30FD"/>
    <w:rsid w:val="00FC32C2"/>
    <w:rsid w:val="00FC3B04"/>
    <w:rsid w:val="00FC4995"/>
    <w:rsid w:val="00FC4AFF"/>
    <w:rsid w:val="00FC5F8D"/>
    <w:rsid w:val="00FC66C4"/>
    <w:rsid w:val="00FC69AC"/>
    <w:rsid w:val="00FC7433"/>
    <w:rsid w:val="00FD07AF"/>
    <w:rsid w:val="00FD0BE8"/>
    <w:rsid w:val="00FD0FBB"/>
    <w:rsid w:val="00FD16DD"/>
    <w:rsid w:val="00FD1AB9"/>
    <w:rsid w:val="00FD2E5F"/>
    <w:rsid w:val="00FD345F"/>
    <w:rsid w:val="00FD3846"/>
    <w:rsid w:val="00FD4087"/>
    <w:rsid w:val="00FD44D9"/>
    <w:rsid w:val="00FD5216"/>
    <w:rsid w:val="00FD5495"/>
    <w:rsid w:val="00FD57B1"/>
    <w:rsid w:val="00FD6340"/>
    <w:rsid w:val="00FD6C6F"/>
    <w:rsid w:val="00FD6E2F"/>
    <w:rsid w:val="00FD6F7D"/>
    <w:rsid w:val="00FD7337"/>
    <w:rsid w:val="00FD76FB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3DE6"/>
    <w:rsid w:val="00FF49FD"/>
    <w:rsid w:val="00FF4F6D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C1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1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0</Words>
  <Characters>1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Измайлова Дина Федоровна</dc:creator>
  <cp:keywords/>
  <dc:description/>
  <cp:lastModifiedBy>odyozhkinaav</cp:lastModifiedBy>
  <cp:revision>2</cp:revision>
  <dcterms:created xsi:type="dcterms:W3CDTF">2012-08-13T04:50:00Z</dcterms:created>
  <dcterms:modified xsi:type="dcterms:W3CDTF">2012-08-13T04:50:00Z</dcterms:modified>
</cp:coreProperties>
</file>