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E16" w:rsidRDefault="00D90E16" w:rsidP="000F0224">
      <w:pPr>
        <w:ind w:left="0" w:right="-1" w:firstLine="0"/>
      </w:pPr>
      <w:r w:rsidRPr="009A551A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Изображение 020.jpg" style="width:453.75pt;height:620.25pt;visibility:visible">
            <v:imagedata r:id="rId4" o:title=""/>
          </v:shape>
        </w:pict>
      </w:r>
      <w:r w:rsidRPr="009A551A">
        <w:rPr>
          <w:noProof/>
          <w:lang w:eastAsia="ru-RU"/>
        </w:rPr>
        <w:pict>
          <v:shape id="Рисунок 1" o:spid="_x0000_i1026" type="#_x0000_t75" alt="Изображение 021.jpg" style="width:453.75pt;height:621pt;visibility:visible">
            <v:imagedata r:id="rId5" o:title=""/>
          </v:shape>
        </w:pict>
      </w:r>
      <w:r w:rsidRPr="009A551A">
        <w:rPr>
          <w:noProof/>
          <w:lang w:eastAsia="ru-RU"/>
        </w:rPr>
        <w:pict>
          <v:shape id="Рисунок 2" o:spid="_x0000_i1027" type="#_x0000_t75" alt="Изображение 022.jpg" style="width:453.75pt;height:618.75pt;visibility:visible">
            <v:imagedata r:id="rId6" o:title=""/>
          </v:shape>
        </w:pict>
      </w:r>
      <w:r w:rsidRPr="009A551A">
        <w:rPr>
          <w:noProof/>
          <w:lang w:eastAsia="ru-RU"/>
        </w:rPr>
        <w:pict>
          <v:shape id="Рисунок 3" o:spid="_x0000_i1028" type="#_x0000_t75" alt="Изображение 023.jpg" style="width:453.75pt;height:619.5pt;visibility:visible">
            <v:imagedata r:id="rId7" o:title=""/>
          </v:shape>
        </w:pict>
      </w:r>
      <w:r w:rsidRPr="009A551A">
        <w:rPr>
          <w:noProof/>
          <w:lang w:eastAsia="ru-RU"/>
        </w:rPr>
        <w:pict>
          <v:shape id="Рисунок 4" o:spid="_x0000_i1029" type="#_x0000_t75" alt="Изображение 024.jpg" style="width:453.75pt;height:618.75pt;visibility:visible">
            <v:imagedata r:id="rId8" o:title=""/>
          </v:shape>
        </w:pict>
      </w:r>
      <w:r w:rsidRPr="009A551A">
        <w:rPr>
          <w:noProof/>
          <w:lang w:eastAsia="ru-RU"/>
        </w:rPr>
        <w:pict>
          <v:shape id="Рисунок 5" o:spid="_x0000_i1030" type="#_x0000_t75" alt="Изображение 025.jpg" style="width:453.75pt;height:618pt;visibility:visible">
            <v:imagedata r:id="rId9" o:title=""/>
          </v:shape>
        </w:pict>
      </w:r>
      <w:r w:rsidRPr="009A551A">
        <w:rPr>
          <w:noProof/>
          <w:lang w:eastAsia="ru-RU"/>
        </w:rPr>
        <w:pict>
          <v:shape id="Рисунок 6" o:spid="_x0000_i1031" type="#_x0000_t75" alt="Изображение 026.jpg" style="width:453.75pt;height:618pt;visibility:visible">
            <v:imagedata r:id="rId10" o:title=""/>
          </v:shape>
        </w:pict>
      </w:r>
    </w:p>
    <w:sectPr w:rsidR="00D90E16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224"/>
    <w:rsid w:val="00000901"/>
    <w:rsid w:val="00000A91"/>
    <w:rsid w:val="00000D24"/>
    <w:rsid w:val="00000EF4"/>
    <w:rsid w:val="00001E72"/>
    <w:rsid w:val="00001ECD"/>
    <w:rsid w:val="00002904"/>
    <w:rsid w:val="00002D6F"/>
    <w:rsid w:val="000032D4"/>
    <w:rsid w:val="00003461"/>
    <w:rsid w:val="0000366D"/>
    <w:rsid w:val="000038D4"/>
    <w:rsid w:val="00003EE4"/>
    <w:rsid w:val="00004445"/>
    <w:rsid w:val="000044B5"/>
    <w:rsid w:val="0000464C"/>
    <w:rsid w:val="00004734"/>
    <w:rsid w:val="000048A0"/>
    <w:rsid w:val="000049DF"/>
    <w:rsid w:val="00004DE0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C80"/>
    <w:rsid w:val="00007F1B"/>
    <w:rsid w:val="000102D1"/>
    <w:rsid w:val="00010489"/>
    <w:rsid w:val="00010EC2"/>
    <w:rsid w:val="000117D3"/>
    <w:rsid w:val="00012C80"/>
    <w:rsid w:val="0001365C"/>
    <w:rsid w:val="000139A9"/>
    <w:rsid w:val="00014476"/>
    <w:rsid w:val="00014613"/>
    <w:rsid w:val="00014A36"/>
    <w:rsid w:val="00014E57"/>
    <w:rsid w:val="000154F0"/>
    <w:rsid w:val="00015B08"/>
    <w:rsid w:val="00015F31"/>
    <w:rsid w:val="00016379"/>
    <w:rsid w:val="00016B5F"/>
    <w:rsid w:val="0001747C"/>
    <w:rsid w:val="000174A5"/>
    <w:rsid w:val="000177C6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AE6"/>
    <w:rsid w:val="00024D62"/>
    <w:rsid w:val="000252C9"/>
    <w:rsid w:val="00025403"/>
    <w:rsid w:val="000266B6"/>
    <w:rsid w:val="000268F8"/>
    <w:rsid w:val="000272AA"/>
    <w:rsid w:val="0002756D"/>
    <w:rsid w:val="0002765B"/>
    <w:rsid w:val="0002781F"/>
    <w:rsid w:val="000279D3"/>
    <w:rsid w:val="00027E58"/>
    <w:rsid w:val="00027F89"/>
    <w:rsid w:val="00027FC9"/>
    <w:rsid w:val="000303CC"/>
    <w:rsid w:val="00030F3D"/>
    <w:rsid w:val="00031379"/>
    <w:rsid w:val="0003173B"/>
    <w:rsid w:val="000317B0"/>
    <w:rsid w:val="00031F47"/>
    <w:rsid w:val="0003214D"/>
    <w:rsid w:val="000324AC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6BE0"/>
    <w:rsid w:val="0003736E"/>
    <w:rsid w:val="00037643"/>
    <w:rsid w:val="0003771C"/>
    <w:rsid w:val="000379DA"/>
    <w:rsid w:val="0004023B"/>
    <w:rsid w:val="0004027A"/>
    <w:rsid w:val="000408F9"/>
    <w:rsid w:val="000409CF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5C"/>
    <w:rsid w:val="00045AF2"/>
    <w:rsid w:val="00045B68"/>
    <w:rsid w:val="00046210"/>
    <w:rsid w:val="00046A2E"/>
    <w:rsid w:val="00046F71"/>
    <w:rsid w:val="000471AC"/>
    <w:rsid w:val="00047A2C"/>
    <w:rsid w:val="00047E4D"/>
    <w:rsid w:val="00047E8D"/>
    <w:rsid w:val="0005007E"/>
    <w:rsid w:val="0005009A"/>
    <w:rsid w:val="000504C0"/>
    <w:rsid w:val="00050E3D"/>
    <w:rsid w:val="00051213"/>
    <w:rsid w:val="0005226A"/>
    <w:rsid w:val="0005247B"/>
    <w:rsid w:val="0005268A"/>
    <w:rsid w:val="00052716"/>
    <w:rsid w:val="00052B5E"/>
    <w:rsid w:val="00052BB8"/>
    <w:rsid w:val="00052D04"/>
    <w:rsid w:val="0005373A"/>
    <w:rsid w:val="00054788"/>
    <w:rsid w:val="00054E3A"/>
    <w:rsid w:val="000554F9"/>
    <w:rsid w:val="00055B0E"/>
    <w:rsid w:val="00055E07"/>
    <w:rsid w:val="00055F35"/>
    <w:rsid w:val="00056403"/>
    <w:rsid w:val="000567AF"/>
    <w:rsid w:val="00056DD1"/>
    <w:rsid w:val="00056EB5"/>
    <w:rsid w:val="00057738"/>
    <w:rsid w:val="00057D76"/>
    <w:rsid w:val="000609C2"/>
    <w:rsid w:val="00060DFC"/>
    <w:rsid w:val="00061041"/>
    <w:rsid w:val="00061194"/>
    <w:rsid w:val="000614C6"/>
    <w:rsid w:val="00062158"/>
    <w:rsid w:val="0006237D"/>
    <w:rsid w:val="000626A5"/>
    <w:rsid w:val="00062A54"/>
    <w:rsid w:val="00062E54"/>
    <w:rsid w:val="000638B6"/>
    <w:rsid w:val="00064001"/>
    <w:rsid w:val="000647D5"/>
    <w:rsid w:val="000648BA"/>
    <w:rsid w:val="000659A7"/>
    <w:rsid w:val="00066594"/>
    <w:rsid w:val="0006692B"/>
    <w:rsid w:val="00067B0A"/>
    <w:rsid w:val="00067B1D"/>
    <w:rsid w:val="000703BD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5F4"/>
    <w:rsid w:val="000757A4"/>
    <w:rsid w:val="00075EF6"/>
    <w:rsid w:val="00075FBF"/>
    <w:rsid w:val="000760A0"/>
    <w:rsid w:val="00077257"/>
    <w:rsid w:val="000774BA"/>
    <w:rsid w:val="00077794"/>
    <w:rsid w:val="00077BD3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25D"/>
    <w:rsid w:val="00084453"/>
    <w:rsid w:val="00084474"/>
    <w:rsid w:val="00084CF9"/>
    <w:rsid w:val="00084ECC"/>
    <w:rsid w:val="000854CF"/>
    <w:rsid w:val="0008575F"/>
    <w:rsid w:val="00085797"/>
    <w:rsid w:val="0008586E"/>
    <w:rsid w:val="00085BC5"/>
    <w:rsid w:val="000861A7"/>
    <w:rsid w:val="000864DA"/>
    <w:rsid w:val="000869B6"/>
    <w:rsid w:val="00087A20"/>
    <w:rsid w:val="00087EF0"/>
    <w:rsid w:val="000909B7"/>
    <w:rsid w:val="00090A31"/>
    <w:rsid w:val="00090A5E"/>
    <w:rsid w:val="00090F85"/>
    <w:rsid w:val="000911BF"/>
    <w:rsid w:val="00091BDB"/>
    <w:rsid w:val="000923BF"/>
    <w:rsid w:val="00092951"/>
    <w:rsid w:val="00092AB8"/>
    <w:rsid w:val="00093336"/>
    <w:rsid w:val="00093C06"/>
    <w:rsid w:val="00093D77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5D02"/>
    <w:rsid w:val="00096BBC"/>
    <w:rsid w:val="000971F3"/>
    <w:rsid w:val="000973E4"/>
    <w:rsid w:val="000A01F8"/>
    <w:rsid w:val="000A03BE"/>
    <w:rsid w:val="000A0F29"/>
    <w:rsid w:val="000A0FFC"/>
    <w:rsid w:val="000A1583"/>
    <w:rsid w:val="000A1804"/>
    <w:rsid w:val="000A1B82"/>
    <w:rsid w:val="000A2211"/>
    <w:rsid w:val="000A2435"/>
    <w:rsid w:val="000A2630"/>
    <w:rsid w:val="000A2803"/>
    <w:rsid w:val="000A2A33"/>
    <w:rsid w:val="000A2BBD"/>
    <w:rsid w:val="000A2CAE"/>
    <w:rsid w:val="000A3BDF"/>
    <w:rsid w:val="000A46FE"/>
    <w:rsid w:val="000A4C2F"/>
    <w:rsid w:val="000A4D70"/>
    <w:rsid w:val="000A4F9B"/>
    <w:rsid w:val="000A5222"/>
    <w:rsid w:val="000A59A6"/>
    <w:rsid w:val="000A5B0B"/>
    <w:rsid w:val="000A64DE"/>
    <w:rsid w:val="000A66AF"/>
    <w:rsid w:val="000A6C94"/>
    <w:rsid w:val="000A6DF8"/>
    <w:rsid w:val="000A7360"/>
    <w:rsid w:val="000A793D"/>
    <w:rsid w:val="000A7E1A"/>
    <w:rsid w:val="000B06A4"/>
    <w:rsid w:val="000B0966"/>
    <w:rsid w:val="000B0BAE"/>
    <w:rsid w:val="000B0F31"/>
    <w:rsid w:val="000B162B"/>
    <w:rsid w:val="000B2107"/>
    <w:rsid w:val="000B2443"/>
    <w:rsid w:val="000B24F8"/>
    <w:rsid w:val="000B2990"/>
    <w:rsid w:val="000B2ABE"/>
    <w:rsid w:val="000B2FF1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6B82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3021"/>
    <w:rsid w:val="000C3200"/>
    <w:rsid w:val="000C3E58"/>
    <w:rsid w:val="000C4851"/>
    <w:rsid w:val="000C4E83"/>
    <w:rsid w:val="000C50F7"/>
    <w:rsid w:val="000C5945"/>
    <w:rsid w:val="000C5FD2"/>
    <w:rsid w:val="000C62D3"/>
    <w:rsid w:val="000C6332"/>
    <w:rsid w:val="000C691E"/>
    <w:rsid w:val="000C6E3B"/>
    <w:rsid w:val="000C7BF1"/>
    <w:rsid w:val="000D01B2"/>
    <w:rsid w:val="000D0522"/>
    <w:rsid w:val="000D097E"/>
    <w:rsid w:val="000D0A60"/>
    <w:rsid w:val="000D12E7"/>
    <w:rsid w:val="000D1F0D"/>
    <w:rsid w:val="000D1F96"/>
    <w:rsid w:val="000D2C20"/>
    <w:rsid w:val="000D308E"/>
    <w:rsid w:val="000D32C7"/>
    <w:rsid w:val="000D383A"/>
    <w:rsid w:val="000D3925"/>
    <w:rsid w:val="000D3966"/>
    <w:rsid w:val="000D472C"/>
    <w:rsid w:val="000D47D1"/>
    <w:rsid w:val="000D5DEF"/>
    <w:rsid w:val="000D5E48"/>
    <w:rsid w:val="000D60BC"/>
    <w:rsid w:val="000D62F1"/>
    <w:rsid w:val="000D763F"/>
    <w:rsid w:val="000E010A"/>
    <w:rsid w:val="000E050D"/>
    <w:rsid w:val="000E1162"/>
    <w:rsid w:val="000E195A"/>
    <w:rsid w:val="000E2427"/>
    <w:rsid w:val="000E33C3"/>
    <w:rsid w:val="000E3817"/>
    <w:rsid w:val="000E3D19"/>
    <w:rsid w:val="000E3D9B"/>
    <w:rsid w:val="000E434A"/>
    <w:rsid w:val="000E4373"/>
    <w:rsid w:val="000E4672"/>
    <w:rsid w:val="000E47C2"/>
    <w:rsid w:val="000E4B92"/>
    <w:rsid w:val="000E59DA"/>
    <w:rsid w:val="000E5B48"/>
    <w:rsid w:val="000E6061"/>
    <w:rsid w:val="000E61CD"/>
    <w:rsid w:val="000E62C8"/>
    <w:rsid w:val="000E6374"/>
    <w:rsid w:val="000E641F"/>
    <w:rsid w:val="000E7316"/>
    <w:rsid w:val="000E7574"/>
    <w:rsid w:val="000E767C"/>
    <w:rsid w:val="000E7B44"/>
    <w:rsid w:val="000E7DE2"/>
    <w:rsid w:val="000F0092"/>
    <w:rsid w:val="000F0224"/>
    <w:rsid w:val="000F085C"/>
    <w:rsid w:val="000F0A80"/>
    <w:rsid w:val="000F2125"/>
    <w:rsid w:val="000F2297"/>
    <w:rsid w:val="000F241F"/>
    <w:rsid w:val="000F258C"/>
    <w:rsid w:val="000F2B18"/>
    <w:rsid w:val="000F2E98"/>
    <w:rsid w:val="000F3728"/>
    <w:rsid w:val="000F3C9F"/>
    <w:rsid w:val="000F3F84"/>
    <w:rsid w:val="000F4171"/>
    <w:rsid w:val="000F42DD"/>
    <w:rsid w:val="000F4558"/>
    <w:rsid w:val="000F4586"/>
    <w:rsid w:val="000F463C"/>
    <w:rsid w:val="000F4646"/>
    <w:rsid w:val="000F4720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B22"/>
    <w:rsid w:val="00100DFA"/>
    <w:rsid w:val="0010132A"/>
    <w:rsid w:val="00101335"/>
    <w:rsid w:val="001015B7"/>
    <w:rsid w:val="00101730"/>
    <w:rsid w:val="00102123"/>
    <w:rsid w:val="001021EF"/>
    <w:rsid w:val="00102458"/>
    <w:rsid w:val="00103FF3"/>
    <w:rsid w:val="001041D0"/>
    <w:rsid w:val="001047E3"/>
    <w:rsid w:val="001054AE"/>
    <w:rsid w:val="001056FB"/>
    <w:rsid w:val="00105979"/>
    <w:rsid w:val="0010633F"/>
    <w:rsid w:val="001065F7"/>
    <w:rsid w:val="001069D6"/>
    <w:rsid w:val="00106C9B"/>
    <w:rsid w:val="001070A3"/>
    <w:rsid w:val="001071C6"/>
    <w:rsid w:val="001076AF"/>
    <w:rsid w:val="00110114"/>
    <w:rsid w:val="00110525"/>
    <w:rsid w:val="00110A10"/>
    <w:rsid w:val="00110E13"/>
    <w:rsid w:val="001113CA"/>
    <w:rsid w:val="001115E2"/>
    <w:rsid w:val="001116BF"/>
    <w:rsid w:val="00111954"/>
    <w:rsid w:val="00112506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2A5"/>
    <w:rsid w:val="001164D6"/>
    <w:rsid w:val="001166F8"/>
    <w:rsid w:val="00117F51"/>
    <w:rsid w:val="00120405"/>
    <w:rsid w:val="00120822"/>
    <w:rsid w:val="00120E1B"/>
    <w:rsid w:val="00120EE2"/>
    <w:rsid w:val="00121642"/>
    <w:rsid w:val="0012182C"/>
    <w:rsid w:val="00121922"/>
    <w:rsid w:val="00121B82"/>
    <w:rsid w:val="00122555"/>
    <w:rsid w:val="00122596"/>
    <w:rsid w:val="00123B0D"/>
    <w:rsid w:val="00124132"/>
    <w:rsid w:val="0012464D"/>
    <w:rsid w:val="00124E79"/>
    <w:rsid w:val="001253E6"/>
    <w:rsid w:val="00125C91"/>
    <w:rsid w:val="00125F7F"/>
    <w:rsid w:val="00125FB5"/>
    <w:rsid w:val="001266E5"/>
    <w:rsid w:val="0012718F"/>
    <w:rsid w:val="0012755A"/>
    <w:rsid w:val="001275BA"/>
    <w:rsid w:val="001278AD"/>
    <w:rsid w:val="00127A1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37FD0"/>
    <w:rsid w:val="00140427"/>
    <w:rsid w:val="00140CFD"/>
    <w:rsid w:val="00140E7A"/>
    <w:rsid w:val="0014105B"/>
    <w:rsid w:val="00141424"/>
    <w:rsid w:val="00141742"/>
    <w:rsid w:val="00141748"/>
    <w:rsid w:val="0014226B"/>
    <w:rsid w:val="0014231F"/>
    <w:rsid w:val="00142B1F"/>
    <w:rsid w:val="00142B84"/>
    <w:rsid w:val="00142CEF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6F8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797"/>
    <w:rsid w:val="00154ADA"/>
    <w:rsid w:val="00154C48"/>
    <w:rsid w:val="00154EFD"/>
    <w:rsid w:val="00155277"/>
    <w:rsid w:val="001555D0"/>
    <w:rsid w:val="00155798"/>
    <w:rsid w:val="001557D2"/>
    <w:rsid w:val="00155E82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101"/>
    <w:rsid w:val="00161B42"/>
    <w:rsid w:val="001634FB"/>
    <w:rsid w:val="00163E75"/>
    <w:rsid w:val="00164408"/>
    <w:rsid w:val="00164610"/>
    <w:rsid w:val="00164938"/>
    <w:rsid w:val="00164A17"/>
    <w:rsid w:val="00164AFF"/>
    <w:rsid w:val="00165076"/>
    <w:rsid w:val="001656E9"/>
    <w:rsid w:val="0016629F"/>
    <w:rsid w:val="00166577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6C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6A41"/>
    <w:rsid w:val="00177727"/>
    <w:rsid w:val="00177F5E"/>
    <w:rsid w:val="00180ADE"/>
    <w:rsid w:val="00180BC8"/>
    <w:rsid w:val="00181338"/>
    <w:rsid w:val="00181776"/>
    <w:rsid w:val="00181A04"/>
    <w:rsid w:val="00181A87"/>
    <w:rsid w:val="00181EED"/>
    <w:rsid w:val="00181FFD"/>
    <w:rsid w:val="001829D6"/>
    <w:rsid w:val="00182BC7"/>
    <w:rsid w:val="00183796"/>
    <w:rsid w:val="00183BC9"/>
    <w:rsid w:val="00183D44"/>
    <w:rsid w:val="00184EC9"/>
    <w:rsid w:val="0018506C"/>
    <w:rsid w:val="001852DC"/>
    <w:rsid w:val="00185B17"/>
    <w:rsid w:val="001860C1"/>
    <w:rsid w:val="0018612A"/>
    <w:rsid w:val="0018667F"/>
    <w:rsid w:val="0018694F"/>
    <w:rsid w:val="00186ACB"/>
    <w:rsid w:val="00186B58"/>
    <w:rsid w:val="00186D2D"/>
    <w:rsid w:val="00187214"/>
    <w:rsid w:val="00187E4A"/>
    <w:rsid w:val="001903E5"/>
    <w:rsid w:val="00190725"/>
    <w:rsid w:val="00190761"/>
    <w:rsid w:val="001907D0"/>
    <w:rsid w:val="00190810"/>
    <w:rsid w:val="00191420"/>
    <w:rsid w:val="00191564"/>
    <w:rsid w:val="00191FFA"/>
    <w:rsid w:val="00192BDE"/>
    <w:rsid w:val="00192C90"/>
    <w:rsid w:val="00192D9B"/>
    <w:rsid w:val="0019313E"/>
    <w:rsid w:val="0019317C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AAC"/>
    <w:rsid w:val="001A3BBD"/>
    <w:rsid w:val="001A4582"/>
    <w:rsid w:val="001A47FE"/>
    <w:rsid w:val="001A4950"/>
    <w:rsid w:val="001A4C56"/>
    <w:rsid w:val="001A4CF9"/>
    <w:rsid w:val="001A4D1E"/>
    <w:rsid w:val="001A64E7"/>
    <w:rsid w:val="001A6EA5"/>
    <w:rsid w:val="001A6F1D"/>
    <w:rsid w:val="001A71FF"/>
    <w:rsid w:val="001A771F"/>
    <w:rsid w:val="001A78C2"/>
    <w:rsid w:val="001A7C2E"/>
    <w:rsid w:val="001B085E"/>
    <w:rsid w:val="001B08C6"/>
    <w:rsid w:val="001B0BE9"/>
    <w:rsid w:val="001B0E09"/>
    <w:rsid w:val="001B1107"/>
    <w:rsid w:val="001B189A"/>
    <w:rsid w:val="001B18D9"/>
    <w:rsid w:val="001B1D74"/>
    <w:rsid w:val="001B1DA7"/>
    <w:rsid w:val="001B23B6"/>
    <w:rsid w:val="001B28ED"/>
    <w:rsid w:val="001B2B36"/>
    <w:rsid w:val="001B348B"/>
    <w:rsid w:val="001B370E"/>
    <w:rsid w:val="001B3824"/>
    <w:rsid w:val="001B3C66"/>
    <w:rsid w:val="001B4D45"/>
    <w:rsid w:val="001B54D1"/>
    <w:rsid w:val="001B64D0"/>
    <w:rsid w:val="001B667D"/>
    <w:rsid w:val="001B6A8E"/>
    <w:rsid w:val="001B6C0F"/>
    <w:rsid w:val="001B6C8D"/>
    <w:rsid w:val="001B6D54"/>
    <w:rsid w:val="001B7165"/>
    <w:rsid w:val="001B7200"/>
    <w:rsid w:val="001B75CF"/>
    <w:rsid w:val="001B760D"/>
    <w:rsid w:val="001B761D"/>
    <w:rsid w:val="001B77E0"/>
    <w:rsid w:val="001C089B"/>
    <w:rsid w:val="001C0A37"/>
    <w:rsid w:val="001C0A39"/>
    <w:rsid w:val="001C16EC"/>
    <w:rsid w:val="001C1D0F"/>
    <w:rsid w:val="001C1E43"/>
    <w:rsid w:val="001C1E44"/>
    <w:rsid w:val="001C1E68"/>
    <w:rsid w:val="001C1F76"/>
    <w:rsid w:val="001C2134"/>
    <w:rsid w:val="001C22D5"/>
    <w:rsid w:val="001C2408"/>
    <w:rsid w:val="001C2B1C"/>
    <w:rsid w:val="001C3068"/>
    <w:rsid w:val="001C32EA"/>
    <w:rsid w:val="001C340B"/>
    <w:rsid w:val="001C34F5"/>
    <w:rsid w:val="001C3ABE"/>
    <w:rsid w:val="001C3DBF"/>
    <w:rsid w:val="001C4990"/>
    <w:rsid w:val="001C548E"/>
    <w:rsid w:val="001C56AF"/>
    <w:rsid w:val="001C5707"/>
    <w:rsid w:val="001C57E1"/>
    <w:rsid w:val="001C604C"/>
    <w:rsid w:val="001C651C"/>
    <w:rsid w:val="001C68CD"/>
    <w:rsid w:val="001C6BEE"/>
    <w:rsid w:val="001C7E0A"/>
    <w:rsid w:val="001D13A6"/>
    <w:rsid w:val="001D1644"/>
    <w:rsid w:val="001D189F"/>
    <w:rsid w:val="001D1E09"/>
    <w:rsid w:val="001D2479"/>
    <w:rsid w:val="001D2B24"/>
    <w:rsid w:val="001D3561"/>
    <w:rsid w:val="001D37F8"/>
    <w:rsid w:val="001D3D9A"/>
    <w:rsid w:val="001D3DEA"/>
    <w:rsid w:val="001D43BC"/>
    <w:rsid w:val="001D440D"/>
    <w:rsid w:val="001D4A5F"/>
    <w:rsid w:val="001D4EE0"/>
    <w:rsid w:val="001D5019"/>
    <w:rsid w:val="001D6AD9"/>
    <w:rsid w:val="001D6DE5"/>
    <w:rsid w:val="001D6EFF"/>
    <w:rsid w:val="001D7466"/>
    <w:rsid w:val="001D78F5"/>
    <w:rsid w:val="001E0538"/>
    <w:rsid w:val="001E0A42"/>
    <w:rsid w:val="001E0B04"/>
    <w:rsid w:val="001E1138"/>
    <w:rsid w:val="001E13FD"/>
    <w:rsid w:val="001E1BE2"/>
    <w:rsid w:val="001E1D02"/>
    <w:rsid w:val="001E1EC2"/>
    <w:rsid w:val="001E28CB"/>
    <w:rsid w:val="001E28FC"/>
    <w:rsid w:val="001E2AE0"/>
    <w:rsid w:val="001E2B78"/>
    <w:rsid w:val="001E2E3D"/>
    <w:rsid w:val="001E2E87"/>
    <w:rsid w:val="001E2F2C"/>
    <w:rsid w:val="001E33B6"/>
    <w:rsid w:val="001E4918"/>
    <w:rsid w:val="001E4A8A"/>
    <w:rsid w:val="001E4CBC"/>
    <w:rsid w:val="001E55B5"/>
    <w:rsid w:val="001E56DC"/>
    <w:rsid w:val="001E5D1B"/>
    <w:rsid w:val="001E5D2F"/>
    <w:rsid w:val="001E603E"/>
    <w:rsid w:val="001E6642"/>
    <w:rsid w:val="001E6DEC"/>
    <w:rsid w:val="001E7955"/>
    <w:rsid w:val="001E7A70"/>
    <w:rsid w:val="001E7C27"/>
    <w:rsid w:val="001F030E"/>
    <w:rsid w:val="001F0467"/>
    <w:rsid w:val="001F1048"/>
    <w:rsid w:val="001F148D"/>
    <w:rsid w:val="001F1881"/>
    <w:rsid w:val="001F18A5"/>
    <w:rsid w:val="001F18B0"/>
    <w:rsid w:val="001F1A8F"/>
    <w:rsid w:val="001F1B06"/>
    <w:rsid w:val="001F21D0"/>
    <w:rsid w:val="001F22C8"/>
    <w:rsid w:val="001F2435"/>
    <w:rsid w:val="001F2550"/>
    <w:rsid w:val="001F2675"/>
    <w:rsid w:val="001F29C5"/>
    <w:rsid w:val="001F2A30"/>
    <w:rsid w:val="001F2E48"/>
    <w:rsid w:val="001F32F6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4AD"/>
    <w:rsid w:val="001F67DB"/>
    <w:rsid w:val="001F6C81"/>
    <w:rsid w:val="001F6EC3"/>
    <w:rsid w:val="001F797F"/>
    <w:rsid w:val="001F7F2D"/>
    <w:rsid w:val="0020090E"/>
    <w:rsid w:val="00200C64"/>
    <w:rsid w:val="0020164C"/>
    <w:rsid w:val="0020164E"/>
    <w:rsid w:val="002016D5"/>
    <w:rsid w:val="00201B57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5FF3"/>
    <w:rsid w:val="002061F6"/>
    <w:rsid w:val="00206607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6C8"/>
    <w:rsid w:val="00213A53"/>
    <w:rsid w:val="00213BD7"/>
    <w:rsid w:val="00214CC9"/>
    <w:rsid w:val="00214D19"/>
    <w:rsid w:val="00214F49"/>
    <w:rsid w:val="0021535B"/>
    <w:rsid w:val="00215B4C"/>
    <w:rsid w:val="00216146"/>
    <w:rsid w:val="00216AE9"/>
    <w:rsid w:val="00216CB6"/>
    <w:rsid w:val="00216F8C"/>
    <w:rsid w:val="002170FC"/>
    <w:rsid w:val="0021786B"/>
    <w:rsid w:val="0022004C"/>
    <w:rsid w:val="00220090"/>
    <w:rsid w:val="002205B8"/>
    <w:rsid w:val="00220F74"/>
    <w:rsid w:val="0022108C"/>
    <w:rsid w:val="00221970"/>
    <w:rsid w:val="00221AED"/>
    <w:rsid w:val="00221CD7"/>
    <w:rsid w:val="002222E4"/>
    <w:rsid w:val="00222479"/>
    <w:rsid w:val="00222516"/>
    <w:rsid w:val="00222AFA"/>
    <w:rsid w:val="00223563"/>
    <w:rsid w:val="00223CCF"/>
    <w:rsid w:val="00223DFA"/>
    <w:rsid w:val="002240DB"/>
    <w:rsid w:val="002241B2"/>
    <w:rsid w:val="002241F5"/>
    <w:rsid w:val="002242D4"/>
    <w:rsid w:val="0022460F"/>
    <w:rsid w:val="002256EB"/>
    <w:rsid w:val="00225BC4"/>
    <w:rsid w:val="00225D20"/>
    <w:rsid w:val="00225DA4"/>
    <w:rsid w:val="002261EE"/>
    <w:rsid w:val="0022654C"/>
    <w:rsid w:val="0022660A"/>
    <w:rsid w:val="0022692A"/>
    <w:rsid w:val="00226E35"/>
    <w:rsid w:val="00226F24"/>
    <w:rsid w:val="00227173"/>
    <w:rsid w:val="002274C1"/>
    <w:rsid w:val="002276C4"/>
    <w:rsid w:val="00227A26"/>
    <w:rsid w:val="002302E9"/>
    <w:rsid w:val="002306D1"/>
    <w:rsid w:val="00230AF7"/>
    <w:rsid w:val="002312A7"/>
    <w:rsid w:val="00231402"/>
    <w:rsid w:val="00231C1A"/>
    <w:rsid w:val="00232116"/>
    <w:rsid w:val="00232229"/>
    <w:rsid w:val="00232B1E"/>
    <w:rsid w:val="00232C34"/>
    <w:rsid w:val="00232CB9"/>
    <w:rsid w:val="00232E13"/>
    <w:rsid w:val="00232FA5"/>
    <w:rsid w:val="0023321C"/>
    <w:rsid w:val="002335DB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95D"/>
    <w:rsid w:val="00236B93"/>
    <w:rsid w:val="00236FFD"/>
    <w:rsid w:val="002377F7"/>
    <w:rsid w:val="00240097"/>
    <w:rsid w:val="00240128"/>
    <w:rsid w:val="002404ED"/>
    <w:rsid w:val="002404F8"/>
    <w:rsid w:val="002405F1"/>
    <w:rsid w:val="0024065E"/>
    <w:rsid w:val="00240C7F"/>
    <w:rsid w:val="002415C1"/>
    <w:rsid w:val="002415CC"/>
    <w:rsid w:val="002416E0"/>
    <w:rsid w:val="002417DE"/>
    <w:rsid w:val="00241815"/>
    <w:rsid w:val="00241A12"/>
    <w:rsid w:val="00241C5A"/>
    <w:rsid w:val="00241CB2"/>
    <w:rsid w:val="00243235"/>
    <w:rsid w:val="002435EC"/>
    <w:rsid w:val="0024403B"/>
    <w:rsid w:val="00244A2B"/>
    <w:rsid w:val="00245785"/>
    <w:rsid w:val="00245AD8"/>
    <w:rsid w:val="00245DA9"/>
    <w:rsid w:val="00246766"/>
    <w:rsid w:val="00246B56"/>
    <w:rsid w:val="002472E8"/>
    <w:rsid w:val="002475BC"/>
    <w:rsid w:val="002477B1"/>
    <w:rsid w:val="00247AF3"/>
    <w:rsid w:val="00247C8D"/>
    <w:rsid w:val="00247D6E"/>
    <w:rsid w:val="0025071A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30D2"/>
    <w:rsid w:val="002531DB"/>
    <w:rsid w:val="00254BD7"/>
    <w:rsid w:val="00255162"/>
    <w:rsid w:val="00255402"/>
    <w:rsid w:val="00255802"/>
    <w:rsid w:val="002559BD"/>
    <w:rsid w:val="00256009"/>
    <w:rsid w:val="0025607A"/>
    <w:rsid w:val="0025627F"/>
    <w:rsid w:val="00256338"/>
    <w:rsid w:val="00256504"/>
    <w:rsid w:val="00256936"/>
    <w:rsid w:val="00257749"/>
    <w:rsid w:val="0025785C"/>
    <w:rsid w:val="00257CF8"/>
    <w:rsid w:val="0026008B"/>
    <w:rsid w:val="00260622"/>
    <w:rsid w:val="002606B8"/>
    <w:rsid w:val="00260946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291"/>
    <w:rsid w:val="00265598"/>
    <w:rsid w:val="002660EF"/>
    <w:rsid w:val="00266236"/>
    <w:rsid w:val="00266282"/>
    <w:rsid w:val="00266626"/>
    <w:rsid w:val="00266CA1"/>
    <w:rsid w:val="00266CDB"/>
    <w:rsid w:val="00267303"/>
    <w:rsid w:val="00267AD3"/>
    <w:rsid w:val="00270231"/>
    <w:rsid w:val="002702BE"/>
    <w:rsid w:val="002707CA"/>
    <w:rsid w:val="00271174"/>
    <w:rsid w:val="0027197E"/>
    <w:rsid w:val="0027209A"/>
    <w:rsid w:val="0027238D"/>
    <w:rsid w:val="002726B4"/>
    <w:rsid w:val="00273829"/>
    <w:rsid w:val="00274774"/>
    <w:rsid w:val="00274EA4"/>
    <w:rsid w:val="002750BE"/>
    <w:rsid w:val="00275BA0"/>
    <w:rsid w:val="0027621E"/>
    <w:rsid w:val="002763B3"/>
    <w:rsid w:val="002774D9"/>
    <w:rsid w:val="00280061"/>
    <w:rsid w:val="00280609"/>
    <w:rsid w:val="00281025"/>
    <w:rsid w:val="002818F8"/>
    <w:rsid w:val="00281C70"/>
    <w:rsid w:val="00282149"/>
    <w:rsid w:val="0028223B"/>
    <w:rsid w:val="00282A04"/>
    <w:rsid w:val="00282E91"/>
    <w:rsid w:val="00282F43"/>
    <w:rsid w:val="00283165"/>
    <w:rsid w:val="002837B3"/>
    <w:rsid w:val="002837F7"/>
    <w:rsid w:val="002839B0"/>
    <w:rsid w:val="00284060"/>
    <w:rsid w:val="002848E0"/>
    <w:rsid w:val="002849E6"/>
    <w:rsid w:val="002849FB"/>
    <w:rsid w:val="00284DF2"/>
    <w:rsid w:val="0028563F"/>
    <w:rsid w:val="00285FC6"/>
    <w:rsid w:val="00286185"/>
    <w:rsid w:val="002864BB"/>
    <w:rsid w:val="00287131"/>
    <w:rsid w:val="00287242"/>
    <w:rsid w:val="00287318"/>
    <w:rsid w:val="002878FF"/>
    <w:rsid w:val="00287946"/>
    <w:rsid w:val="00287996"/>
    <w:rsid w:val="00290D84"/>
    <w:rsid w:val="00290DFA"/>
    <w:rsid w:val="00291D12"/>
    <w:rsid w:val="00291E91"/>
    <w:rsid w:val="002921A9"/>
    <w:rsid w:val="00292268"/>
    <w:rsid w:val="0029272C"/>
    <w:rsid w:val="00292C6D"/>
    <w:rsid w:val="00292E76"/>
    <w:rsid w:val="00293BCF"/>
    <w:rsid w:val="00293DD4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6EB3"/>
    <w:rsid w:val="002973BB"/>
    <w:rsid w:val="00297453"/>
    <w:rsid w:val="002A00BC"/>
    <w:rsid w:val="002A07B4"/>
    <w:rsid w:val="002A0D68"/>
    <w:rsid w:val="002A162F"/>
    <w:rsid w:val="002A16EA"/>
    <w:rsid w:val="002A1D63"/>
    <w:rsid w:val="002A207D"/>
    <w:rsid w:val="002A22FB"/>
    <w:rsid w:val="002A2DB2"/>
    <w:rsid w:val="002A3618"/>
    <w:rsid w:val="002A3828"/>
    <w:rsid w:val="002A3919"/>
    <w:rsid w:val="002A396E"/>
    <w:rsid w:val="002A39E3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A712D"/>
    <w:rsid w:val="002A7C87"/>
    <w:rsid w:val="002B0147"/>
    <w:rsid w:val="002B01D3"/>
    <w:rsid w:val="002B09BE"/>
    <w:rsid w:val="002B09D1"/>
    <w:rsid w:val="002B09E4"/>
    <w:rsid w:val="002B0D46"/>
    <w:rsid w:val="002B11BC"/>
    <w:rsid w:val="002B1A34"/>
    <w:rsid w:val="002B1B96"/>
    <w:rsid w:val="002B1EB6"/>
    <w:rsid w:val="002B2084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34"/>
    <w:rsid w:val="002B6BC0"/>
    <w:rsid w:val="002B6C10"/>
    <w:rsid w:val="002B6D8E"/>
    <w:rsid w:val="002B6FBD"/>
    <w:rsid w:val="002C054D"/>
    <w:rsid w:val="002C0704"/>
    <w:rsid w:val="002C0F26"/>
    <w:rsid w:val="002C11D1"/>
    <w:rsid w:val="002C168D"/>
    <w:rsid w:val="002C16C9"/>
    <w:rsid w:val="002C1A6D"/>
    <w:rsid w:val="002C1B4D"/>
    <w:rsid w:val="002C2310"/>
    <w:rsid w:val="002C26DF"/>
    <w:rsid w:val="002C2B6F"/>
    <w:rsid w:val="002C2C10"/>
    <w:rsid w:val="002C3A66"/>
    <w:rsid w:val="002C3B4A"/>
    <w:rsid w:val="002C4545"/>
    <w:rsid w:val="002C481A"/>
    <w:rsid w:val="002C4824"/>
    <w:rsid w:val="002C4BF3"/>
    <w:rsid w:val="002C4DB0"/>
    <w:rsid w:val="002C5949"/>
    <w:rsid w:val="002C5AFE"/>
    <w:rsid w:val="002C6BCC"/>
    <w:rsid w:val="002C6EA3"/>
    <w:rsid w:val="002C6F7D"/>
    <w:rsid w:val="002C7182"/>
    <w:rsid w:val="002C71BD"/>
    <w:rsid w:val="002C7CF0"/>
    <w:rsid w:val="002C7FF3"/>
    <w:rsid w:val="002D1254"/>
    <w:rsid w:val="002D186B"/>
    <w:rsid w:val="002D1A19"/>
    <w:rsid w:val="002D2486"/>
    <w:rsid w:val="002D259D"/>
    <w:rsid w:val="002D28EA"/>
    <w:rsid w:val="002D3009"/>
    <w:rsid w:val="002D30AD"/>
    <w:rsid w:val="002D3467"/>
    <w:rsid w:val="002D3D58"/>
    <w:rsid w:val="002D3FBA"/>
    <w:rsid w:val="002D4287"/>
    <w:rsid w:val="002D42DB"/>
    <w:rsid w:val="002D4A70"/>
    <w:rsid w:val="002D53AE"/>
    <w:rsid w:val="002D54BB"/>
    <w:rsid w:val="002D5890"/>
    <w:rsid w:val="002D5B27"/>
    <w:rsid w:val="002D5CF9"/>
    <w:rsid w:val="002D5E58"/>
    <w:rsid w:val="002D6581"/>
    <w:rsid w:val="002D6A67"/>
    <w:rsid w:val="002D6C1D"/>
    <w:rsid w:val="002D72B5"/>
    <w:rsid w:val="002D73D8"/>
    <w:rsid w:val="002E0000"/>
    <w:rsid w:val="002E033E"/>
    <w:rsid w:val="002E0D32"/>
    <w:rsid w:val="002E132D"/>
    <w:rsid w:val="002E1564"/>
    <w:rsid w:val="002E1B2F"/>
    <w:rsid w:val="002E1C45"/>
    <w:rsid w:val="002E2120"/>
    <w:rsid w:val="002E22D4"/>
    <w:rsid w:val="002E2B6E"/>
    <w:rsid w:val="002E2D50"/>
    <w:rsid w:val="002E2E97"/>
    <w:rsid w:val="002E2ECC"/>
    <w:rsid w:val="002E332A"/>
    <w:rsid w:val="002E36E2"/>
    <w:rsid w:val="002E3A8E"/>
    <w:rsid w:val="002E4170"/>
    <w:rsid w:val="002E45B4"/>
    <w:rsid w:val="002E48E0"/>
    <w:rsid w:val="002E4F27"/>
    <w:rsid w:val="002E5167"/>
    <w:rsid w:val="002E6ACD"/>
    <w:rsid w:val="002E70D1"/>
    <w:rsid w:val="002E75B4"/>
    <w:rsid w:val="002E7A30"/>
    <w:rsid w:val="002E7B5D"/>
    <w:rsid w:val="002F0063"/>
    <w:rsid w:val="002F0399"/>
    <w:rsid w:val="002F0645"/>
    <w:rsid w:val="002F0CE6"/>
    <w:rsid w:val="002F0FAC"/>
    <w:rsid w:val="002F12DC"/>
    <w:rsid w:val="002F15DB"/>
    <w:rsid w:val="002F1633"/>
    <w:rsid w:val="002F20D9"/>
    <w:rsid w:val="002F2406"/>
    <w:rsid w:val="002F27AD"/>
    <w:rsid w:val="002F2959"/>
    <w:rsid w:val="002F2A5A"/>
    <w:rsid w:val="002F2DFA"/>
    <w:rsid w:val="002F33E5"/>
    <w:rsid w:val="002F3C42"/>
    <w:rsid w:val="002F4165"/>
    <w:rsid w:val="002F4362"/>
    <w:rsid w:val="002F4B88"/>
    <w:rsid w:val="002F4E6D"/>
    <w:rsid w:val="002F5844"/>
    <w:rsid w:val="002F5854"/>
    <w:rsid w:val="002F5DAA"/>
    <w:rsid w:val="002F5DBD"/>
    <w:rsid w:val="002F686F"/>
    <w:rsid w:val="002F6A17"/>
    <w:rsid w:val="002F76CB"/>
    <w:rsid w:val="002F7A87"/>
    <w:rsid w:val="003000D1"/>
    <w:rsid w:val="0030051B"/>
    <w:rsid w:val="003008D7"/>
    <w:rsid w:val="00300D81"/>
    <w:rsid w:val="003012DB"/>
    <w:rsid w:val="00301993"/>
    <w:rsid w:val="00301C61"/>
    <w:rsid w:val="003024C8"/>
    <w:rsid w:val="00302E05"/>
    <w:rsid w:val="00303179"/>
    <w:rsid w:val="003034D5"/>
    <w:rsid w:val="00303A62"/>
    <w:rsid w:val="00303B8C"/>
    <w:rsid w:val="00303C04"/>
    <w:rsid w:val="003040B0"/>
    <w:rsid w:val="003040D1"/>
    <w:rsid w:val="003044DA"/>
    <w:rsid w:val="00304F92"/>
    <w:rsid w:val="0030515B"/>
    <w:rsid w:val="003054F8"/>
    <w:rsid w:val="0030581B"/>
    <w:rsid w:val="00305C50"/>
    <w:rsid w:val="00305E6A"/>
    <w:rsid w:val="003061BC"/>
    <w:rsid w:val="00306242"/>
    <w:rsid w:val="003062A2"/>
    <w:rsid w:val="0030677D"/>
    <w:rsid w:val="0030677E"/>
    <w:rsid w:val="003068A6"/>
    <w:rsid w:val="00306F4B"/>
    <w:rsid w:val="0030714B"/>
    <w:rsid w:val="00307B29"/>
    <w:rsid w:val="00307B2E"/>
    <w:rsid w:val="00310812"/>
    <w:rsid w:val="00310887"/>
    <w:rsid w:val="00310CFE"/>
    <w:rsid w:val="00311401"/>
    <w:rsid w:val="003115D7"/>
    <w:rsid w:val="00311AFF"/>
    <w:rsid w:val="00311B34"/>
    <w:rsid w:val="00311DEA"/>
    <w:rsid w:val="00311FB1"/>
    <w:rsid w:val="003120EA"/>
    <w:rsid w:val="00312487"/>
    <w:rsid w:val="0031311D"/>
    <w:rsid w:val="003132D2"/>
    <w:rsid w:val="00313FE9"/>
    <w:rsid w:val="0031422C"/>
    <w:rsid w:val="0031424B"/>
    <w:rsid w:val="00314816"/>
    <w:rsid w:val="00314AC3"/>
    <w:rsid w:val="00314AFD"/>
    <w:rsid w:val="00314C60"/>
    <w:rsid w:val="00314F2B"/>
    <w:rsid w:val="00314FA6"/>
    <w:rsid w:val="0031599C"/>
    <w:rsid w:val="00316CD1"/>
    <w:rsid w:val="00316E18"/>
    <w:rsid w:val="00316FB2"/>
    <w:rsid w:val="003170D3"/>
    <w:rsid w:val="00317206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3618"/>
    <w:rsid w:val="00324270"/>
    <w:rsid w:val="003243AA"/>
    <w:rsid w:val="003247A6"/>
    <w:rsid w:val="00324837"/>
    <w:rsid w:val="00324B0D"/>
    <w:rsid w:val="00324D0A"/>
    <w:rsid w:val="003250C1"/>
    <w:rsid w:val="00325253"/>
    <w:rsid w:val="0032530A"/>
    <w:rsid w:val="003258B4"/>
    <w:rsid w:val="00325A35"/>
    <w:rsid w:val="00325AA0"/>
    <w:rsid w:val="00325B34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2EFD"/>
    <w:rsid w:val="0033331E"/>
    <w:rsid w:val="003343C2"/>
    <w:rsid w:val="0033479C"/>
    <w:rsid w:val="00334A5A"/>
    <w:rsid w:val="00335A41"/>
    <w:rsid w:val="00335D8D"/>
    <w:rsid w:val="00336EB8"/>
    <w:rsid w:val="00336F2A"/>
    <w:rsid w:val="00337028"/>
    <w:rsid w:val="00337410"/>
    <w:rsid w:val="003407F1"/>
    <w:rsid w:val="00340A17"/>
    <w:rsid w:val="0034135D"/>
    <w:rsid w:val="003416E3"/>
    <w:rsid w:val="003416E8"/>
    <w:rsid w:val="003417B7"/>
    <w:rsid w:val="003418CE"/>
    <w:rsid w:val="00341C23"/>
    <w:rsid w:val="00341DFF"/>
    <w:rsid w:val="00341EC9"/>
    <w:rsid w:val="00341F4E"/>
    <w:rsid w:val="0034215A"/>
    <w:rsid w:val="003425EF"/>
    <w:rsid w:val="00342954"/>
    <w:rsid w:val="00342969"/>
    <w:rsid w:val="00342975"/>
    <w:rsid w:val="00343379"/>
    <w:rsid w:val="003442E6"/>
    <w:rsid w:val="003456DC"/>
    <w:rsid w:val="00345A9F"/>
    <w:rsid w:val="00346081"/>
    <w:rsid w:val="0034642A"/>
    <w:rsid w:val="00346768"/>
    <w:rsid w:val="003470D2"/>
    <w:rsid w:val="0034710F"/>
    <w:rsid w:val="003473F1"/>
    <w:rsid w:val="00350C08"/>
    <w:rsid w:val="003510D2"/>
    <w:rsid w:val="003515C5"/>
    <w:rsid w:val="0035177A"/>
    <w:rsid w:val="00351A99"/>
    <w:rsid w:val="00352701"/>
    <w:rsid w:val="003528F3"/>
    <w:rsid w:val="003529D4"/>
    <w:rsid w:val="00352A86"/>
    <w:rsid w:val="00353123"/>
    <w:rsid w:val="003532F8"/>
    <w:rsid w:val="003535BE"/>
    <w:rsid w:val="00353C0E"/>
    <w:rsid w:val="0035463D"/>
    <w:rsid w:val="00354755"/>
    <w:rsid w:val="003547B7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2B4"/>
    <w:rsid w:val="003608D1"/>
    <w:rsid w:val="00361298"/>
    <w:rsid w:val="0036182E"/>
    <w:rsid w:val="00361BB5"/>
    <w:rsid w:val="00361D61"/>
    <w:rsid w:val="00361DE9"/>
    <w:rsid w:val="00361FEE"/>
    <w:rsid w:val="00362032"/>
    <w:rsid w:val="00362259"/>
    <w:rsid w:val="003624AE"/>
    <w:rsid w:val="00362A50"/>
    <w:rsid w:val="00362CC9"/>
    <w:rsid w:val="00362D28"/>
    <w:rsid w:val="00363039"/>
    <w:rsid w:val="003632E6"/>
    <w:rsid w:val="00363B25"/>
    <w:rsid w:val="00364DBE"/>
    <w:rsid w:val="00365403"/>
    <w:rsid w:val="003658C8"/>
    <w:rsid w:val="00365A5B"/>
    <w:rsid w:val="00365D1F"/>
    <w:rsid w:val="0036605B"/>
    <w:rsid w:val="00366495"/>
    <w:rsid w:val="00366599"/>
    <w:rsid w:val="00366958"/>
    <w:rsid w:val="0036710E"/>
    <w:rsid w:val="0036714C"/>
    <w:rsid w:val="00367350"/>
    <w:rsid w:val="00367ED4"/>
    <w:rsid w:val="00370B37"/>
    <w:rsid w:val="00370B95"/>
    <w:rsid w:val="00370D44"/>
    <w:rsid w:val="00370FC1"/>
    <w:rsid w:val="00371F61"/>
    <w:rsid w:val="00371F69"/>
    <w:rsid w:val="00372128"/>
    <w:rsid w:val="0037258F"/>
    <w:rsid w:val="0037287F"/>
    <w:rsid w:val="00372903"/>
    <w:rsid w:val="00372B37"/>
    <w:rsid w:val="00372C14"/>
    <w:rsid w:val="0037360C"/>
    <w:rsid w:val="00373757"/>
    <w:rsid w:val="00373A57"/>
    <w:rsid w:val="003744AD"/>
    <w:rsid w:val="003749F4"/>
    <w:rsid w:val="00374AF9"/>
    <w:rsid w:val="00374D5C"/>
    <w:rsid w:val="00374D5E"/>
    <w:rsid w:val="00374DCC"/>
    <w:rsid w:val="0037503F"/>
    <w:rsid w:val="003756DD"/>
    <w:rsid w:val="0037584E"/>
    <w:rsid w:val="00375A4D"/>
    <w:rsid w:val="00375EA5"/>
    <w:rsid w:val="00376404"/>
    <w:rsid w:val="00376C5B"/>
    <w:rsid w:val="00376CAA"/>
    <w:rsid w:val="00377075"/>
    <w:rsid w:val="00377BC2"/>
    <w:rsid w:val="00377DCC"/>
    <w:rsid w:val="00377F26"/>
    <w:rsid w:val="0038099F"/>
    <w:rsid w:val="00380A1E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C37"/>
    <w:rsid w:val="00385FE7"/>
    <w:rsid w:val="00386938"/>
    <w:rsid w:val="00387098"/>
    <w:rsid w:val="00387246"/>
    <w:rsid w:val="0038773E"/>
    <w:rsid w:val="0038786F"/>
    <w:rsid w:val="00387CCF"/>
    <w:rsid w:val="00387DF5"/>
    <w:rsid w:val="00387F2A"/>
    <w:rsid w:val="0039029B"/>
    <w:rsid w:val="00390DA6"/>
    <w:rsid w:val="003910B3"/>
    <w:rsid w:val="003917F5"/>
    <w:rsid w:val="00391992"/>
    <w:rsid w:val="00392EDD"/>
    <w:rsid w:val="003931DD"/>
    <w:rsid w:val="00393602"/>
    <w:rsid w:val="003936EE"/>
    <w:rsid w:val="003943D3"/>
    <w:rsid w:val="0039478E"/>
    <w:rsid w:val="00394ADA"/>
    <w:rsid w:val="00394EF1"/>
    <w:rsid w:val="00395179"/>
    <w:rsid w:val="00395548"/>
    <w:rsid w:val="00395620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1DEE"/>
    <w:rsid w:val="003A1E40"/>
    <w:rsid w:val="003A1FD9"/>
    <w:rsid w:val="003A230A"/>
    <w:rsid w:val="003A291B"/>
    <w:rsid w:val="003A2A88"/>
    <w:rsid w:val="003A2B28"/>
    <w:rsid w:val="003A37BA"/>
    <w:rsid w:val="003A4686"/>
    <w:rsid w:val="003A4734"/>
    <w:rsid w:val="003A49AD"/>
    <w:rsid w:val="003A4B5F"/>
    <w:rsid w:val="003A4F89"/>
    <w:rsid w:val="003A52FE"/>
    <w:rsid w:val="003A53CD"/>
    <w:rsid w:val="003A5753"/>
    <w:rsid w:val="003A5C01"/>
    <w:rsid w:val="003A5CD2"/>
    <w:rsid w:val="003A6559"/>
    <w:rsid w:val="003A6EC2"/>
    <w:rsid w:val="003A787B"/>
    <w:rsid w:val="003A7B77"/>
    <w:rsid w:val="003A7C65"/>
    <w:rsid w:val="003B0131"/>
    <w:rsid w:val="003B0133"/>
    <w:rsid w:val="003B05FB"/>
    <w:rsid w:val="003B09D2"/>
    <w:rsid w:val="003B15CC"/>
    <w:rsid w:val="003B17D9"/>
    <w:rsid w:val="003B1841"/>
    <w:rsid w:val="003B18A7"/>
    <w:rsid w:val="003B2017"/>
    <w:rsid w:val="003B2028"/>
    <w:rsid w:val="003B271D"/>
    <w:rsid w:val="003B278D"/>
    <w:rsid w:val="003B2A77"/>
    <w:rsid w:val="003B2BC5"/>
    <w:rsid w:val="003B3626"/>
    <w:rsid w:val="003B3CF0"/>
    <w:rsid w:val="003B423C"/>
    <w:rsid w:val="003B45AE"/>
    <w:rsid w:val="003B486D"/>
    <w:rsid w:val="003B4888"/>
    <w:rsid w:val="003B494E"/>
    <w:rsid w:val="003B4D48"/>
    <w:rsid w:val="003B5103"/>
    <w:rsid w:val="003B5E63"/>
    <w:rsid w:val="003B5F5E"/>
    <w:rsid w:val="003B6149"/>
    <w:rsid w:val="003B6255"/>
    <w:rsid w:val="003B64A8"/>
    <w:rsid w:val="003B6641"/>
    <w:rsid w:val="003B6B2D"/>
    <w:rsid w:val="003B6BA5"/>
    <w:rsid w:val="003B6DCD"/>
    <w:rsid w:val="003B7277"/>
    <w:rsid w:val="003B7399"/>
    <w:rsid w:val="003B742E"/>
    <w:rsid w:val="003B79BD"/>
    <w:rsid w:val="003C11C7"/>
    <w:rsid w:val="003C1387"/>
    <w:rsid w:val="003C14A2"/>
    <w:rsid w:val="003C1733"/>
    <w:rsid w:val="003C1E63"/>
    <w:rsid w:val="003C20E3"/>
    <w:rsid w:val="003C2101"/>
    <w:rsid w:val="003C27C8"/>
    <w:rsid w:val="003C2B71"/>
    <w:rsid w:val="003C3589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6E87"/>
    <w:rsid w:val="003C70D4"/>
    <w:rsid w:val="003C7953"/>
    <w:rsid w:val="003C7A73"/>
    <w:rsid w:val="003D0A67"/>
    <w:rsid w:val="003D17BA"/>
    <w:rsid w:val="003D1930"/>
    <w:rsid w:val="003D2212"/>
    <w:rsid w:val="003D23AB"/>
    <w:rsid w:val="003D3005"/>
    <w:rsid w:val="003D33CC"/>
    <w:rsid w:val="003D3695"/>
    <w:rsid w:val="003D37E9"/>
    <w:rsid w:val="003D3953"/>
    <w:rsid w:val="003D3B4C"/>
    <w:rsid w:val="003D3D61"/>
    <w:rsid w:val="003D456E"/>
    <w:rsid w:val="003D45F0"/>
    <w:rsid w:val="003D4695"/>
    <w:rsid w:val="003D4BC8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D7B96"/>
    <w:rsid w:val="003E0346"/>
    <w:rsid w:val="003E03AA"/>
    <w:rsid w:val="003E0BA1"/>
    <w:rsid w:val="003E16A5"/>
    <w:rsid w:val="003E2442"/>
    <w:rsid w:val="003E2EAB"/>
    <w:rsid w:val="003E2EF7"/>
    <w:rsid w:val="003E33D9"/>
    <w:rsid w:val="003E3543"/>
    <w:rsid w:val="003E361E"/>
    <w:rsid w:val="003E3731"/>
    <w:rsid w:val="003E3903"/>
    <w:rsid w:val="003E3949"/>
    <w:rsid w:val="003E39DD"/>
    <w:rsid w:val="003E3CD4"/>
    <w:rsid w:val="003E3F29"/>
    <w:rsid w:val="003E4495"/>
    <w:rsid w:val="003E4BC4"/>
    <w:rsid w:val="003E4F46"/>
    <w:rsid w:val="003E5037"/>
    <w:rsid w:val="003E51E1"/>
    <w:rsid w:val="003E543E"/>
    <w:rsid w:val="003E6301"/>
    <w:rsid w:val="003E656F"/>
    <w:rsid w:val="003E65DC"/>
    <w:rsid w:val="003E777B"/>
    <w:rsid w:val="003E78C7"/>
    <w:rsid w:val="003E7BFF"/>
    <w:rsid w:val="003E7CAD"/>
    <w:rsid w:val="003E7FAA"/>
    <w:rsid w:val="003F021F"/>
    <w:rsid w:val="003F07E0"/>
    <w:rsid w:val="003F0C36"/>
    <w:rsid w:val="003F14F2"/>
    <w:rsid w:val="003F163B"/>
    <w:rsid w:val="003F168C"/>
    <w:rsid w:val="003F16CC"/>
    <w:rsid w:val="003F2323"/>
    <w:rsid w:val="003F2885"/>
    <w:rsid w:val="003F2B4F"/>
    <w:rsid w:val="003F2FB2"/>
    <w:rsid w:val="003F313B"/>
    <w:rsid w:val="003F34DD"/>
    <w:rsid w:val="003F35B6"/>
    <w:rsid w:val="003F3C28"/>
    <w:rsid w:val="003F3D53"/>
    <w:rsid w:val="003F3DBB"/>
    <w:rsid w:val="003F3F2A"/>
    <w:rsid w:val="003F4E98"/>
    <w:rsid w:val="003F5407"/>
    <w:rsid w:val="003F5B30"/>
    <w:rsid w:val="003F5B80"/>
    <w:rsid w:val="003F6753"/>
    <w:rsid w:val="003F6B02"/>
    <w:rsid w:val="003F6E28"/>
    <w:rsid w:val="003F732D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1C37"/>
    <w:rsid w:val="004020B6"/>
    <w:rsid w:val="00402F1C"/>
    <w:rsid w:val="00403450"/>
    <w:rsid w:val="0040373A"/>
    <w:rsid w:val="004039C8"/>
    <w:rsid w:val="00403D8D"/>
    <w:rsid w:val="00403F79"/>
    <w:rsid w:val="00403FB9"/>
    <w:rsid w:val="0040477E"/>
    <w:rsid w:val="00404B06"/>
    <w:rsid w:val="00404B1C"/>
    <w:rsid w:val="00404D9E"/>
    <w:rsid w:val="00404E74"/>
    <w:rsid w:val="0040543B"/>
    <w:rsid w:val="00405509"/>
    <w:rsid w:val="004060AD"/>
    <w:rsid w:val="00406241"/>
    <w:rsid w:val="0040670A"/>
    <w:rsid w:val="00406B1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79D"/>
    <w:rsid w:val="004148EF"/>
    <w:rsid w:val="00414A00"/>
    <w:rsid w:val="004154D2"/>
    <w:rsid w:val="00415B43"/>
    <w:rsid w:val="00415CE4"/>
    <w:rsid w:val="004162A2"/>
    <w:rsid w:val="00416358"/>
    <w:rsid w:val="00416567"/>
    <w:rsid w:val="004166CC"/>
    <w:rsid w:val="00416D07"/>
    <w:rsid w:val="004170E2"/>
    <w:rsid w:val="00417480"/>
    <w:rsid w:val="00417B8F"/>
    <w:rsid w:val="00420046"/>
    <w:rsid w:val="00420830"/>
    <w:rsid w:val="00420B07"/>
    <w:rsid w:val="00421303"/>
    <w:rsid w:val="00421673"/>
    <w:rsid w:val="00422A90"/>
    <w:rsid w:val="004233F8"/>
    <w:rsid w:val="00423ED6"/>
    <w:rsid w:val="00424017"/>
    <w:rsid w:val="0042472C"/>
    <w:rsid w:val="00424FFC"/>
    <w:rsid w:val="004263C4"/>
    <w:rsid w:val="00426BBE"/>
    <w:rsid w:val="00427189"/>
    <w:rsid w:val="004279E4"/>
    <w:rsid w:val="00427DFC"/>
    <w:rsid w:val="004303BB"/>
    <w:rsid w:val="004303C2"/>
    <w:rsid w:val="004307D6"/>
    <w:rsid w:val="0043082E"/>
    <w:rsid w:val="004308B2"/>
    <w:rsid w:val="00430C5D"/>
    <w:rsid w:val="00430F7F"/>
    <w:rsid w:val="00430FEF"/>
    <w:rsid w:val="00431422"/>
    <w:rsid w:val="00432721"/>
    <w:rsid w:val="00433074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367"/>
    <w:rsid w:val="004408F2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BB4"/>
    <w:rsid w:val="00444CBA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46976"/>
    <w:rsid w:val="00446DEA"/>
    <w:rsid w:val="004470FD"/>
    <w:rsid w:val="00447695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27C3"/>
    <w:rsid w:val="00453629"/>
    <w:rsid w:val="00453A3C"/>
    <w:rsid w:val="00453C32"/>
    <w:rsid w:val="00453E3B"/>
    <w:rsid w:val="004542CC"/>
    <w:rsid w:val="00454874"/>
    <w:rsid w:val="00454A07"/>
    <w:rsid w:val="00454BDB"/>
    <w:rsid w:val="00454C7D"/>
    <w:rsid w:val="00454E52"/>
    <w:rsid w:val="00455168"/>
    <w:rsid w:val="00455DC1"/>
    <w:rsid w:val="004560DE"/>
    <w:rsid w:val="004562A6"/>
    <w:rsid w:val="00456590"/>
    <w:rsid w:val="00456AFD"/>
    <w:rsid w:val="0045702A"/>
    <w:rsid w:val="00457286"/>
    <w:rsid w:val="00460040"/>
    <w:rsid w:val="00460786"/>
    <w:rsid w:val="00461282"/>
    <w:rsid w:val="004615E0"/>
    <w:rsid w:val="00461C55"/>
    <w:rsid w:val="00461D0A"/>
    <w:rsid w:val="00462192"/>
    <w:rsid w:val="004621FB"/>
    <w:rsid w:val="00463790"/>
    <w:rsid w:val="00463955"/>
    <w:rsid w:val="00463B87"/>
    <w:rsid w:val="00463F4A"/>
    <w:rsid w:val="004648D4"/>
    <w:rsid w:val="0046502C"/>
    <w:rsid w:val="00465092"/>
    <w:rsid w:val="00465FA0"/>
    <w:rsid w:val="004661CD"/>
    <w:rsid w:val="00466288"/>
    <w:rsid w:val="0046628E"/>
    <w:rsid w:val="0046638B"/>
    <w:rsid w:val="00466425"/>
    <w:rsid w:val="00466985"/>
    <w:rsid w:val="00466B40"/>
    <w:rsid w:val="00466EFD"/>
    <w:rsid w:val="0046704D"/>
    <w:rsid w:val="00467451"/>
    <w:rsid w:val="00467C5C"/>
    <w:rsid w:val="00467E8E"/>
    <w:rsid w:val="00467FFB"/>
    <w:rsid w:val="0047007C"/>
    <w:rsid w:val="004701D3"/>
    <w:rsid w:val="004701E5"/>
    <w:rsid w:val="00470423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A4E"/>
    <w:rsid w:val="00474EBB"/>
    <w:rsid w:val="00475103"/>
    <w:rsid w:val="0047545E"/>
    <w:rsid w:val="00475893"/>
    <w:rsid w:val="00475A12"/>
    <w:rsid w:val="00476780"/>
    <w:rsid w:val="00476B94"/>
    <w:rsid w:val="00476CA9"/>
    <w:rsid w:val="00476DAB"/>
    <w:rsid w:val="00476E9D"/>
    <w:rsid w:val="0047729F"/>
    <w:rsid w:val="0047730F"/>
    <w:rsid w:val="0047752B"/>
    <w:rsid w:val="0048143D"/>
    <w:rsid w:val="0048144E"/>
    <w:rsid w:val="00481574"/>
    <w:rsid w:val="004815B4"/>
    <w:rsid w:val="00482B39"/>
    <w:rsid w:val="00482D82"/>
    <w:rsid w:val="00482F12"/>
    <w:rsid w:val="00482F33"/>
    <w:rsid w:val="004834B9"/>
    <w:rsid w:val="0048354B"/>
    <w:rsid w:val="00483857"/>
    <w:rsid w:val="0048390B"/>
    <w:rsid w:val="00483A80"/>
    <w:rsid w:val="00483C20"/>
    <w:rsid w:val="00484170"/>
    <w:rsid w:val="004846DD"/>
    <w:rsid w:val="004848E7"/>
    <w:rsid w:val="00484BE2"/>
    <w:rsid w:val="00484DDB"/>
    <w:rsid w:val="00484FBB"/>
    <w:rsid w:val="004851A2"/>
    <w:rsid w:val="0048559A"/>
    <w:rsid w:val="00485F37"/>
    <w:rsid w:val="00486AAC"/>
    <w:rsid w:val="00487095"/>
    <w:rsid w:val="00487CEA"/>
    <w:rsid w:val="00490133"/>
    <w:rsid w:val="00490F75"/>
    <w:rsid w:val="004912C5"/>
    <w:rsid w:val="004919E9"/>
    <w:rsid w:val="00491CA3"/>
    <w:rsid w:val="004926FC"/>
    <w:rsid w:val="00492DC9"/>
    <w:rsid w:val="004932DC"/>
    <w:rsid w:val="00493445"/>
    <w:rsid w:val="00493626"/>
    <w:rsid w:val="00493785"/>
    <w:rsid w:val="004938CC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148"/>
    <w:rsid w:val="004974F9"/>
    <w:rsid w:val="0049759A"/>
    <w:rsid w:val="0049782B"/>
    <w:rsid w:val="004A0835"/>
    <w:rsid w:val="004A0B30"/>
    <w:rsid w:val="004A1884"/>
    <w:rsid w:val="004A1B03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3878"/>
    <w:rsid w:val="004A3F21"/>
    <w:rsid w:val="004A52A8"/>
    <w:rsid w:val="004A5540"/>
    <w:rsid w:val="004A55DD"/>
    <w:rsid w:val="004A57FE"/>
    <w:rsid w:val="004A5BF5"/>
    <w:rsid w:val="004A5DA4"/>
    <w:rsid w:val="004A5F34"/>
    <w:rsid w:val="004A68B0"/>
    <w:rsid w:val="004A6A61"/>
    <w:rsid w:val="004A6C53"/>
    <w:rsid w:val="004A6FFF"/>
    <w:rsid w:val="004A7431"/>
    <w:rsid w:val="004A74FF"/>
    <w:rsid w:val="004A7A11"/>
    <w:rsid w:val="004A7C90"/>
    <w:rsid w:val="004A7CF6"/>
    <w:rsid w:val="004A7DCE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261"/>
    <w:rsid w:val="004B257C"/>
    <w:rsid w:val="004B2C2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83F"/>
    <w:rsid w:val="004B5CF3"/>
    <w:rsid w:val="004B5FFF"/>
    <w:rsid w:val="004B656E"/>
    <w:rsid w:val="004B6895"/>
    <w:rsid w:val="004B6C0B"/>
    <w:rsid w:val="004B6EB1"/>
    <w:rsid w:val="004B7760"/>
    <w:rsid w:val="004B77B7"/>
    <w:rsid w:val="004B7F66"/>
    <w:rsid w:val="004C011B"/>
    <w:rsid w:val="004C0C94"/>
    <w:rsid w:val="004C12CC"/>
    <w:rsid w:val="004C276F"/>
    <w:rsid w:val="004C2BE4"/>
    <w:rsid w:val="004C30E8"/>
    <w:rsid w:val="004C394E"/>
    <w:rsid w:val="004C43D4"/>
    <w:rsid w:val="004C4B1F"/>
    <w:rsid w:val="004C4BEC"/>
    <w:rsid w:val="004C4E81"/>
    <w:rsid w:val="004C4F32"/>
    <w:rsid w:val="004C5370"/>
    <w:rsid w:val="004C548C"/>
    <w:rsid w:val="004C56CC"/>
    <w:rsid w:val="004C5FF8"/>
    <w:rsid w:val="004C76D0"/>
    <w:rsid w:val="004C7ABE"/>
    <w:rsid w:val="004C7EC7"/>
    <w:rsid w:val="004C7FDA"/>
    <w:rsid w:val="004D0AD3"/>
    <w:rsid w:val="004D0C3F"/>
    <w:rsid w:val="004D10DC"/>
    <w:rsid w:val="004D1124"/>
    <w:rsid w:val="004D19B3"/>
    <w:rsid w:val="004D1B3A"/>
    <w:rsid w:val="004D236A"/>
    <w:rsid w:val="004D24B5"/>
    <w:rsid w:val="004D2B02"/>
    <w:rsid w:val="004D2B84"/>
    <w:rsid w:val="004D2E57"/>
    <w:rsid w:val="004D30C0"/>
    <w:rsid w:val="004D314F"/>
    <w:rsid w:val="004D339E"/>
    <w:rsid w:val="004D4081"/>
    <w:rsid w:val="004D4294"/>
    <w:rsid w:val="004D54D1"/>
    <w:rsid w:val="004D54DB"/>
    <w:rsid w:val="004D5AD6"/>
    <w:rsid w:val="004D6702"/>
    <w:rsid w:val="004D77A8"/>
    <w:rsid w:val="004D7D7D"/>
    <w:rsid w:val="004D7F06"/>
    <w:rsid w:val="004E054E"/>
    <w:rsid w:val="004E065D"/>
    <w:rsid w:val="004E068C"/>
    <w:rsid w:val="004E102C"/>
    <w:rsid w:val="004E10F3"/>
    <w:rsid w:val="004E14E9"/>
    <w:rsid w:val="004E18C2"/>
    <w:rsid w:val="004E1B4E"/>
    <w:rsid w:val="004E1D88"/>
    <w:rsid w:val="004E1D93"/>
    <w:rsid w:val="004E1F97"/>
    <w:rsid w:val="004E2055"/>
    <w:rsid w:val="004E2279"/>
    <w:rsid w:val="004E228D"/>
    <w:rsid w:val="004E24CC"/>
    <w:rsid w:val="004E255B"/>
    <w:rsid w:val="004E271F"/>
    <w:rsid w:val="004E280A"/>
    <w:rsid w:val="004E28B7"/>
    <w:rsid w:val="004E2C24"/>
    <w:rsid w:val="004E2F2E"/>
    <w:rsid w:val="004E32D8"/>
    <w:rsid w:val="004E3376"/>
    <w:rsid w:val="004E3743"/>
    <w:rsid w:val="004E3AB7"/>
    <w:rsid w:val="004E40CD"/>
    <w:rsid w:val="004E42A9"/>
    <w:rsid w:val="004E48E2"/>
    <w:rsid w:val="004E4C68"/>
    <w:rsid w:val="004E5136"/>
    <w:rsid w:val="004E524E"/>
    <w:rsid w:val="004E5C77"/>
    <w:rsid w:val="004E5F75"/>
    <w:rsid w:val="004E6501"/>
    <w:rsid w:val="004E6D63"/>
    <w:rsid w:val="004E78B7"/>
    <w:rsid w:val="004E7D08"/>
    <w:rsid w:val="004E7D11"/>
    <w:rsid w:val="004F00F5"/>
    <w:rsid w:val="004F030B"/>
    <w:rsid w:val="004F0658"/>
    <w:rsid w:val="004F08CE"/>
    <w:rsid w:val="004F1589"/>
    <w:rsid w:val="004F1C48"/>
    <w:rsid w:val="004F1F11"/>
    <w:rsid w:val="004F2571"/>
    <w:rsid w:val="004F28E8"/>
    <w:rsid w:val="004F2965"/>
    <w:rsid w:val="004F3AF8"/>
    <w:rsid w:val="004F3DDD"/>
    <w:rsid w:val="004F3EB7"/>
    <w:rsid w:val="004F46C2"/>
    <w:rsid w:val="004F48A5"/>
    <w:rsid w:val="004F48AF"/>
    <w:rsid w:val="004F4E5E"/>
    <w:rsid w:val="004F4EF2"/>
    <w:rsid w:val="004F526F"/>
    <w:rsid w:val="004F5736"/>
    <w:rsid w:val="004F5E10"/>
    <w:rsid w:val="004F6B80"/>
    <w:rsid w:val="004F6B85"/>
    <w:rsid w:val="004F6C5C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281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6BC0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83"/>
    <w:rsid w:val="005131DD"/>
    <w:rsid w:val="005139E0"/>
    <w:rsid w:val="00513A2E"/>
    <w:rsid w:val="00513CCE"/>
    <w:rsid w:val="00513E5B"/>
    <w:rsid w:val="00513FB5"/>
    <w:rsid w:val="00513FCB"/>
    <w:rsid w:val="00514209"/>
    <w:rsid w:val="00514717"/>
    <w:rsid w:val="0051484D"/>
    <w:rsid w:val="00514B48"/>
    <w:rsid w:val="00514CCE"/>
    <w:rsid w:val="00514E8C"/>
    <w:rsid w:val="00515720"/>
    <w:rsid w:val="00515787"/>
    <w:rsid w:val="005157D2"/>
    <w:rsid w:val="00515AE3"/>
    <w:rsid w:val="005163DB"/>
    <w:rsid w:val="005167D9"/>
    <w:rsid w:val="00516E8E"/>
    <w:rsid w:val="00517025"/>
    <w:rsid w:val="0051709B"/>
    <w:rsid w:val="005173EC"/>
    <w:rsid w:val="00517AE4"/>
    <w:rsid w:val="00517B82"/>
    <w:rsid w:val="00517C06"/>
    <w:rsid w:val="00517C62"/>
    <w:rsid w:val="00517EF7"/>
    <w:rsid w:val="00517FF9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B76"/>
    <w:rsid w:val="00525D5D"/>
    <w:rsid w:val="005261E0"/>
    <w:rsid w:val="00526272"/>
    <w:rsid w:val="0052645D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474"/>
    <w:rsid w:val="00531501"/>
    <w:rsid w:val="005316D5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557F"/>
    <w:rsid w:val="00536725"/>
    <w:rsid w:val="00536DED"/>
    <w:rsid w:val="005371C6"/>
    <w:rsid w:val="00537733"/>
    <w:rsid w:val="0053796F"/>
    <w:rsid w:val="0054031B"/>
    <w:rsid w:val="00540777"/>
    <w:rsid w:val="0054077F"/>
    <w:rsid w:val="0054084E"/>
    <w:rsid w:val="00540E88"/>
    <w:rsid w:val="005411C4"/>
    <w:rsid w:val="00541203"/>
    <w:rsid w:val="00541A60"/>
    <w:rsid w:val="005422AE"/>
    <w:rsid w:val="005423F3"/>
    <w:rsid w:val="00543492"/>
    <w:rsid w:val="00543A8B"/>
    <w:rsid w:val="005442D7"/>
    <w:rsid w:val="0054571C"/>
    <w:rsid w:val="00545734"/>
    <w:rsid w:val="00545756"/>
    <w:rsid w:val="0054598D"/>
    <w:rsid w:val="00545D81"/>
    <w:rsid w:val="005469D6"/>
    <w:rsid w:val="00550176"/>
    <w:rsid w:val="00550BB7"/>
    <w:rsid w:val="00550C2A"/>
    <w:rsid w:val="0055135B"/>
    <w:rsid w:val="005513F1"/>
    <w:rsid w:val="00551614"/>
    <w:rsid w:val="005519BB"/>
    <w:rsid w:val="00551EA4"/>
    <w:rsid w:val="00551F98"/>
    <w:rsid w:val="0055223B"/>
    <w:rsid w:val="005525DF"/>
    <w:rsid w:val="00552D49"/>
    <w:rsid w:val="005542F3"/>
    <w:rsid w:val="0055434E"/>
    <w:rsid w:val="00554492"/>
    <w:rsid w:val="0055471D"/>
    <w:rsid w:val="00555018"/>
    <w:rsid w:val="0055554B"/>
    <w:rsid w:val="0055690D"/>
    <w:rsid w:val="0055700A"/>
    <w:rsid w:val="00557150"/>
    <w:rsid w:val="0055742D"/>
    <w:rsid w:val="005575B8"/>
    <w:rsid w:val="005576C8"/>
    <w:rsid w:val="00557A77"/>
    <w:rsid w:val="00557D72"/>
    <w:rsid w:val="00560222"/>
    <w:rsid w:val="0056082E"/>
    <w:rsid w:val="00560C8B"/>
    <w:rsid w:val="00560C9D"/>
    <w:rsid w:val="0056113B"/>
    <w:rsid w:val="005619A8"/>
    <w:rsid w:val="00562754"/>
    <w:rsid w:val="00562B02"/>
    <w:rsid w:val="00562C9A"/>
    <w:rsid w:val="00562CDA"/>
    <w:rsid w:val="00563332"/>
    <w:rsid w:val="00563B11"/>
    <w:rsid w:val="00564387"/>
    <w:rsid w:val="005648A3"/>
    <w:rsid w:val="00564C52"/>
    <w:rsid w:val="00564DC6"/>
    <w:rsid w:val="005652D0"/>
    <w:rsid w:val="0056582A"/>
    <w:rsid w:val="00565856"/>
    <w:rsid w:val="005659B9"/>
    <w:rsid w:val="00566144"/>
    <w:rsid w:val="005665B1"/>
    <w:rsid w:val="005667F7"/>
    <w:rsid w:val="00566C19"/>
    <w:rsid w:val="00566EAD"/>
    <w:rsid w:val="0056777B"/>
    <w:rsid w:val="005677B2"/>
    <w:rsid w:val="00567A7C"/>
    <w:rsid w:val="00567E2F"/>
    <w:rsid w:val="00570205"/>
    <w:rsid w:val="00570885"/>
    <w:rsid w:val="00570969"/>
    <w:rsid w:val="00570A85"/>
    <w:rsid w:val="005710EA"/>
    <w:rsid w:val="005718ED"/>
    <w:rsid w:val="005724F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5B80"/>
    <w:rsid w:val="00576869"/>
    <w:rsid w:val="005768A2"/>
    <w:rsid w:val="005769AC"/>
    <w:rsid w:val="0057747D"/>
    <w:rsid w:val="00580365"/>
    <w:rsid w:val="0058042A"/>
    <w:rsid w:val="00580440"/>
    <w:rsid w:val="00580E86"/>
    <w:rsid w:val="00580F75"/>
    <w:rsid w:val="00581219"/>
    <w:rsid w:val="005819EF"/>
    <w:rsid w:val="00581BBA"/>
    <w:rsid w:val="00581E21"/>
    <w:rsid w:val="00582653"/>
    <w:rsid w:val="00582CBA"/>
    <w:rsid w:val="0058328C"/>
    <w:rsid w:val="00584460"/>
    <w:rsid w:val="00584A4F"/>
    <w:rsid w:val="00585432"/>
    <w:rsid w:val="0058554B"/>
    <w:rsid w:val="005855C2"/>
    <w:rsid w:val="005862C2"/>
    <w:rsid w:val="0058662E"/>
    <w:rsid w:val="005867F5"/>
    <w:rsid w:val="00587375"/>
    <w:rsid w:val="005876A3"/>
    <w:rsid w:val="00587C71"/>
    <w:rsid w:val="00587CC2"/>
    <w:rsid w:val="00587EBB"/>
    <w:rsid w:val="00591296"/>
    <w:rsid w:val="00591EA3"/>
    <w:rsid w:val="005921CD"/>
    <w:rsid w:val="0059223A"/>
    <w:rsid w:val="00592310"/>
    <w:rsid w:val="00592372"/>
    <w:rsid w:val="00592432"/>
    <w:rsid w:val="0059255C"/>
    <w:rsid w:val="00592CE7"/>
    <w:rsid w:val="00593888"/>
    <w:rsid w:val="00593AEB"/>
    <w:rsid w:val="0059485E"/>
    <w:rsid w:val="00594938"/>
    <w:rsid w:val="00594CF3"/>
    <w:rsid w:val="00595401"/>
    <w:rsid w:val="00595A28"/>
    <w:rsid w:val="00595F19"/>
    <w:rsid w:val="00595F76"/>
    <w:rsid w:val="00596175"/>
    <w:rsid w:val="005965B2"/>
    <w:rsid w:val="0059727C"/>
    <w:rsid w:val="00597346"/>
    <w:rsid w:val="005975E8"/>
    <w:rsid w:val="005A013A"/>
    <w:rsid w:val="005A0851"/>
    <w:rsid w:val="005A0963"/>
    <w:rsid w:val="005A0B7E"/>
    <w:rsid w:val="005A0D93"/>
    <w:rsid w:val="005A1C40"/>
    <w:rsid w:val="005A2317"/>
    <w:rsid w:val="005A2837"/>
    <w:rsid w:val="005A35DD"/>
    <w:rsid w:val="005A3927"/>
    <w:rsid w:val="005A3BCB"/>
    <w:rsid w:val="005A3CC0"/>
    <w:rsid w:val="005A43F0"/>
    <w:rsid w:val="005A4D07"/>
    <w:rsid w:val="005A5448"/>
    <w:rsid w:val="005A55E2"/>
    <w:rsid w:val="005A5729"/>
    <w:rsid w:val="005A5D60"/>
    <w:rsid w:val="005A5E38"/>
    <w:rsid w:val="005A7004"/>
    <w:rsid w:val="005A7496"/>
    <w:rsid w:val="005A7E85"/>
    <w:rsid w:val="005B0243"/>
    <w:rsid w:val="005B033E"/>
    <w:rsid w:val="005B084C"/>
    <w:rsid w:val="005B0BEE"/>
    <w:rsid w:val="005B0D2A"/>
    <w:rsid w:val="005B1E77"/>
    <w:rsid w:val="005B247A"/>
    <w:rsid w:val="005B25B4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75B"/>
    <w:rsid w:val="005B5AC7"/>
    <w:rsid w:val="005B6700"/>
    <w:rsid w:val="005B6C64"/>
    <w:rsid w:val="005B6CCD"/>
    <w:rsid w:val="005B6D1D"/>
    <w:rsid w:val="005B792B"/>
    <w:rsid w:val="005B7B35"/>
    <w:rsid w:val="005B7B69"/>
    <w:rsid w:val="005B7FF5"/>
    <w:rsid w:val="005C036A"/>
    <w:rsid w:val="005C0DAA"/>
    <w:rsid w:val="005C1F90"/>
    <w:rsid w:val="005C210B"/>
    <w:rsid w:val="005C24A2"/>
    <w:rsid w:val="005C2A19"/>
    <w:rsid w:val="005C2C67"/>
    <w:rsid w:val="005C2FB1"/>
    <w:rsid w:val="005C301F"/>
    <w:rsid w:val="005C325C"/>
    <w:rsid w:val="005C36F8"/>
    <w:rsid w:val="005C3ADF"/>
    <w:rsid w:val="005C3D64"/>
    <w:rsid w:val="005C3F80"/>
    <w:rsid w:val="005C4421"/>
    <w:rsid w:val="005C4985"/>
    <w:rsid w:val="005C4A64"/>
    <w:rsid w:val="005C4C5A"/>
    <w:rsid w:val="005C5D91"/>
    <w:rsid w:val="005C5E17"/>
    <w:rsid w:val="005C6251"/>
    <w:rsid w:val="005C6487"/>
    <w:rsid w:val="005C66DE"/>
    <w:rsid w:val="005C6BCB"/>
    <w:rsid w:val="005C795A"/>
    <w:rsid w:val="005C7B52"/>
    <w:rsid w:val="005D019D"/>
    <w:rsid w:val="005D0383"/>
    <w:rsid w:val="005D08C3"/>
    <w:rsid w:val="005D11D8"/>
    <w:rsid w:val="005D174F"/>
    <w:rsid w:val="005D1C9E"/>
    <w:rsid w:val="005D1CAA"/>
    <w:rsid w:val="005D1D7D"/>
    <w:rsid w:val="005D1E11"/>
    <w:rsid w:val="005D219A"/>
    <w:rsid w:val="005D2328"/>
    <w:rsid w:val="005D2BDA"/>
    <w:rsid w:val="005D2C5D"/>
    <w:rsid w:val="005D2DAA"/>
    <w:rsid w:val="005D3078"/>
    <w:rsid w:val="005D34B0"/>
    <w:rsid w:val="005D362B"/>
    <w:rsid w:val="005D42DE"/>
    <w:rsid w:val="005D4460"/>
    <w:rsid w:val="005D478F"/>
    <w:rsid w:val="005D4A74"/>
    <w:rsid w:val="005D4C96"/>
    <w:rsid w:val="005D4DAC"/>
    <w:rsid w:val="005D51BA"/>
    <w:rsid w:val="005D532C"/>
    <w:rsid w:val="005D5918"/>
    <w:rsid w:val="005D5D82"/>
    <w:rsid w:val="005D5E3D"/>
    <w:rsid w:val="005D6136"/>
    <w:rsid w:val="005D633B"/>
    <w:rsid w:val="005D6467"/>
    <w:rsid w:val="005D7299"/>
    <w:rsid w:val="005D7313"/>
    <w:rsid w:val="005D7505"/>
    <w:rsid w:val="005D7576"/>
    <w:rsid w:val="005D7F2E"/>
    <w:rsid w:val="005E0765"/>
    <w:rsid w:val="005E0D3F"/>
    <w:rsid w:val="005E11E1"/>
    <w:rsid w:val="005E1482"/>
    <w:rsid w:val="005E1594"/>
    <w:rsid w:val="005E1AEF"/>
    <w:rsid w:val="005E20DE"/>
    <w:rsid w:val="005E2102"/>
    <w:rsid w:val="005E26BB"/>
    <w:rsid w:val="005E2B02"/>
    <w:rsid w:val="005E3542"/>
    <w:rsid w:val="005E394A"/>
    <w:rsid w:val="005E423E"/>
    <w:rsid w:val="005E46B8"/>
    <w:rsid w:val="005E5B4A"/>
    <w:rsid w:val="005E5BC7"/>
    <w:rsid w:val="005E7560"/>
    <w:rsid w:val="005E7AC7"/>
    <w:rsid w:val="005F015E"/>
    <w:rsid w:val="005F072A"/>
    <w:rsid w:val="005F184F"/>
    <w:rsid w:val="005F1CEE"/>
    <w:rsid w:val="005F20AE"/>
    <w:rsid w:val="005F20B4"/>
    <w:rsid w:val="005F22DF"/>
    <w:rsid w:val="005F2383"/>
    <w:rsid w:val="005F2BDF"/>
    <w:rsid w:val="005F2FD5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6878"/>
    <w:rsid w:val="005F6A64"/>
    <w:rsid w:val="005F70D0"/>
    <w:rsid w:val="005F7449"/>
    <w:rsid w:val="00600494"/>
    <w:rsid w:val="00600652"/>
    <w:rsid w:val="00601731"/>
    <w:rsid w:val="00601C73"/>
    <w:rsid w:val="00602948"/>
    <w:rsid w:val="006031A4"/>
    <w:rsid w:val="00603214"/>
    <w:rsid w:val="00603372"/>
    <w:rsid w:val="0060345D"/>
    <w:rsid w:val="006036E4"/>
    <w:rsid w:val="00603B89"/>
    <w:rsid w:val="006040DD"/>
    <w:rsid w:val="00604137"/>
    <w:rsid w:val="006043EA"/>
    <w:rsid w:val="00604C13"/>
    <w:rsid w:val="00604E94"/>
    <w:rsid w:val="006051A9"/>
    <w:rsid w:val="006058B9"/>
    <w:rsid w:val="00605D4D"/>
    <w:rsid w:val="00605E06"/>
    <w:rsid w:val="00605E12"/>
    <w:rsid w:val="00605E15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63F"/>
    <w:rsid w:val="00613C66"/>
    <w:rsid w:val="006141A7"/>
    <w:rsid w:val="00614B71"/>
    <w:rsid w:val="006151A9"/>
    <w:rsid w:val="00615354"/>
    <w:rsid w:val="0061593D"/>
    <w:rsid w:val="00615B80"/>
    <w:rsid w:val="00615FB5"/>
    <w:rsid w:val="0061613A"/>
    <w:rsid w:val="0061625A"/>
    <w:rsid w:val="006169E4"/>
    <w:rsid w:val="00616E55"/>
    <w:rsid w:val="0061702C"/>
    <w:rsid w:val="00617137"/>
    <w:rsid w:val="00617427"/>
    <w:rsid w:val="006200B0"/>
    <w:rsid w:val="006200C8"/>
    <w:rsid w:val="006200E5"/>
    <w:rsid w:val="0062029B"/>
    <w:rsid w:val="00621384"/>
    <w:rsid w:val="006219EE"/>
    <w:rsid w:val="00622BDF"/>
    <w:rsid w:val="00622C4A"/>
    <w:rsid w:val="00623B1D"/>
    <w:rsid w:val="00623C8B"/>
    <w:rsid w:val="00623DE6"/>
    <w:rsid w:val="00623E8E"/>
    <w:rsid w:val="00623EAC"/>
    <w:rsid w:val="00624020"/>
    <w:rsid w:val="006242D5"/>
    <w:rsid w:val="0062510A"/>
    <w:rsid w:val="00625190"/>
    <w:rsid w:val="00625231"/>
    <w:rsid w:val="006259AB"/>
    <w:rsid w:val="00625A0C"/>
    <w:rsid w:val="006263F3"/>
    <w:rsid w:val="00626A35"/>
    <w:rsid w:val="00626BB8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520"/>
    <w:rsid w:val="00632F6F"/>
    <w:rsid w:val="0063343A"/>
    <w:rsid w:val="006337EA"/>
    <w:rsid w:val="00633B01"/>
    <w:rsid w:val="006347D7"/>
    <w:rsid w:val="0063486A"/>
    <w:rsid w:val="00634881"/>
    <w:rsid w:val="006349FD"/>
    <w:rsid w:val="00634A09"/>
    <w:rsid w:val="00634D0C"/>
    <w:rsid w:val="00634E39"/>
    <w:rsid w:val="00635EAC"/>
    <w:rsid w:val="006360F5"/>
    <w:rsid w:val="0063636B"/>
    <w:rsid w:val="00636556"/>
    <w:rsid w:val="006368B5"/>
    <w:rsid w:val="006369A5"/>
    <w:rsid w:val="00636C15"/>
    <w:rsid w:val="00636D9E"/>
    <w:rsid w:val="00637818"/>
    <w:rsid w:val="006379B2"/>
    <w:rsid w:val="00637C4F"/>
    <w:rsid w:val="006405DD"/>
    <w:rsid w:val="00640C05"/>
    <w:rsid w:val="00640DEA"/>
    <w:rsid w:val="00640F16"/>
    <w:rsid w:val="00640F9C"/>
    <w:rsid w:val="00641394"/>
    <w:rsid w:val="006416FD"/>
    <w:rsid w:val="006417C9"/>
    <w:rsid w:val="0064180A"/>
    <w:rsid w:val="00641B0E"/>
    <w:rsid w:val="00641B95"/>
    <w:rsid w:val="006420A2"/>
    <w:rsid w:val="006426DF"/>
    <w:rsid w:val="006429DC"/>
    <w:rsid w:val="00642B92"/>
    <w:rsid w:val="0064324A"/>
    <w:rsid w:val="0064374E"/>
    <w:rsid w:val="00643DC7"/>
    <w:rsid w:val="00643FE5"/>
    <w:rsid w:val="0064409E"/>
    <w:rsid w:val="0064431F"/>
    <w:rsid w:val="00644E18"/>
    <w:rsid w:val="0064586C"/>
    <w:rsid w:val="00645D4F"/>
    <w:rsid w:val="00645E30"/>
    <w:rsid w:val="0064625E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1CDA"/>
    <w:rsid w:val="00651F86"/>
    <w:rsid w:val="00652749"/>
    <w:rsid w:val="00652782"/>
    <w:rsid w:val="0065309F"/>
    <w:rsid w:val="0065350B"/>
    <w:rsid w:val="00653B2C"/>
    <w:rsid w:val="00653C3C"/>
    <w:rsid w:val="00653DFE"/>
    <w:rsid w:val="00655736"/>
    <w:rsid w:val="00655992"/>
    <w:rsid w:val="00655EA7"/>
    <w:rsid w:val="00655FD7"/>
    <w:rsid w:val="00656189"/>
    <w:rsid w:val="006566BF"/>
    <w:rsid w:val="00656B70"/>
    <w:rsid w:val="00656CF8"/>
    <w:rsid w:val="00656F8F"/>
    <w:rsid w:val="00657688"/>
    <w:rsid w:val="0065774C"/>
    <w:rsid w:val="006578EF"/>
    <w:rsid w:val="00657E87"/>
    <w:rsid w:val="00660CD9"/>
    <w:rsid w:val="0066163E"/>
    <w:rsid w:val="00661D92"/>
    <w:rsid w:val="0066212A"/>
    <w:rsid w:val="00662480"/>
    <w:rsid w:val="00662AA2"/>
    <w:rsid w:val="0066310D"/>
    <w:rsid w:val="00663989"/>
    <w:rsid w:val="00663B5E"/>
    <w:rsid w:val="00663CD5"/>
    <w:rsid w:val="00664216"/>
    <w:rsid w:val="006646FF"/>
    <w:rsid w:val="00664FB1"/>
    <w:rsid w:val="00665529"/>
    <w:rsid w:val="00665A1C"/>
    <w:rsid w:val="00665F63"/>
    <w:rsid w:val="0066621C"/>
    <w:rsid w:val="0066621E"/>
    <w:rsid w:val="00666600"/>
    <w:rsid w:val="00666B95"/>
    <w:rsid w:val="00667263"/>
    <w:rsid w:val="006677E1"/>
    <w:rsid w:val="00667A28"/>
    <w:rsid w:val="006705B8"/>
    <w:rsid w:val="00670A4B"/>
    <w:rsid w:val="00670E68"/>
    <w:rsid w:val="00670F90"/>
    <w:rsid w:val="00671062"/>
    <w:rsid w:val="00671128"/>
    <w:rsid w:val="0067145E"/>
    <w:rsid w:val="00671855"/>
    <w:rsid w:val="006723F6"/>
    <w:rsid w:val="00672CB1"/>
    <w:rsid w:val="00672F4F"/>
    <w:rsid w:val="006733E1"/>
    <w:rsid w:val="006739A2"/>
    <w:rsid w:val="00673C40"/>
    <w:rsid w:val="00673CE7"/>
    <w:rsid w:val="00674164"/>
    <w:rsid w:val="00674206"/>
    <w:rsid w:val="00674758"/>
    <w:rsid w:val="00675166"/>
    <w:rsid w:val="006752B6"/>
    <w:rsid w:val="006752EC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976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405"/>
    <w:rsid w:val="00690B7C"/>
    <w:rsid w:val="0069120F"/>
    <w:rsid w:val="00691E39"/>
    <w:rsid w:val="0069213A"/>
    <w:rsid w:val="00692EC3"/>
    <w:rsid w:val="00693483"/>
    <w:rsid w:val="00693B70"/>
    <w:rsid w:val="00693B88"/>
    <w:rsid w:val="00693D1A"/>
    <w:rsid w:val="0069480F"/>
    <w:rsid w:val="00694B73"/>
    <w:rsid w:val="00694C63"/>
    <w:rsid w:val="00694E4B"/>
    <w:rsid w:val="00695228"/>
    <w:rsid w:val="00695576"/>
    <w:rsid w:val="00696D4A"/>
    <w:rsid w:val="0069706C"/>
    <w:rsid w:val="00697E8A"/>
    <w:rsid w:val="006A0694"/>
    <w:rsid w:val="006A0D30"/>
    <w:rsid w:val="006A1629"/>
    <w:rsid w:val="006A1E4F"/>
    <w:rsid w:val="006A1EBF"/>
    <w:rsid w:val="006A20A9"/>
    <w:rsid w:val="006A2D61"/>
    <w:rsid w:val="006A2FA1"/>
    <w:rsid w:val="006A31F5"/>
    <w:rsid w:val="006A386F"/>
    <w:rsid w:val="006A3F41"/>
    <w:rsid w:val="006A4389"/>
    <w:rsid w:val="006A4B74"/>
    <w:rsid w:val="006A5020"/>
    <w:rsid w:val="006A5DE1"/>
    <w:rsid w:val="006A5E83"/>
    <w:rsid w:val="006A60B6"/>
    <w:rsid w:val="006A68BD"/>
    <w:rsid w:val="006A6C55"/>
    <w:rsid w:val="006A773B"/>
    <w:rsid w:val="006A79DA"/>
    <w:rsid w:val="006B0BA8"/>
    <w:rsid w:val="006B1AF2"/>
    <w:rsid w:val="006B1B8F"/>
    <w:rsid w:val="006B1F6A"/>
    <w:rsid w:val="006B2603"/>
    <w:rsid w:val="006B2AD5"/>
    <w:rsid w:val="006B37BB"/>
    <w:rsid w:val="006B3DB0"/>
    <w:rsid w:val="006B5D21"/>
    <w:rsid w:val="006B5D53"/>
    <w:rsid w:val="006B5E4D"/>
    <w:rsid w:val="006B665F"/>
    <w:rsid w:val="006B6E5D"/>
    <w:rsid w:val="006B712C"/>
    <w:rsid w:val="006B7522"/>
    <w:rsid w:val="006B77A9"/>
    <w:rsid w:val="006B7BDD"/>
    <w:rsid w:val="006C0352"/>
    <w:rsid w:val="006C0715"/>
    <w:rsid w:val="006C074E"/>
    <w:rsid w:val="006C0753"/>
    <w:rsid w:val="006C0755"/>
    <w:rsid w:val="006C08B5"/>
    <w:rsid w:val="006C0C88"/>
    <w:rsid w:val="006C19BC"/>
    <w:rsid w:val="006C20A4"/>
    <w:rsid w:val="006C2638"/>
    <w:rsid w:val="006C288E"/>
    <w:rsid w:val="006C2D67"/>
    <w:rsid w:val="006C2EE0"/>
    <w:rsid w:val="006C30CC"/>
    <w:rsid w:val="006C3655"/>
    <w:rsid w:val="006C3663"/>
    <w:rsid w:val="006C39E5"/>
    <w:rsid w:val="006C4298"/>
    <w:rsid w:val="006C46C1"/>
    <w:rsid w:val="006C5304"/>
    <w:rsid w:val="006C590B"/>
    <w:rsid w:val="006C5DCF"/>
    <w:rsid w:val="006C5F53"/>
    <w:rsid w:val="006C60A7"/>
    <w:rsid w:val="006C7885"/>
    <w:rsid w:val="006C78A4"/>
    <w:rsid w:val="006C7CC8"/>
    <w:rsid w:val="006D0C6B"/>
    <w:rsid w:val="006D1260"/>
    <w:rsid w:val="006D1F22"/>
    <w:rsid w:val="006D2297"/>
    <w:rsid w:val="006D245B"/>
    <w:rsid w:val="006D2F55"/>
    <w:rsid w:val="006D322F"/>
    <w:rsid w:val="006D3587"/>
    <w:rsid w:val="006D3B04"/>
    <w:rsid w:val="006D3EC6"/>
    <w:rsid w:val="006D49DA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39C"/>
    <w:rsid w:val="006D7E54"/>
    <w:rsid w:val="006E000B"/>
    <w:rsid w:val="006E0D49"/>
    <w:rsid w:val="006E10AE"/>
    <w:rsid w:val="006E1ED3"/>
    <w:rsid w:val="006E27E2"/>
    <w:rsid w:val="006E328A"/>
    <w:rsid w:val="006E3812"/>
    <w:rsid w:val="006E416B"/>
    <w:rsid w:val="006E60AD"/>
    <w:rsid w:val="006E68F1"/>
    <w:rsid w:val="006E6B39"/>
    <w:rsid w:val="006E6D9A"/>
    <w:rsid w:val="006E79CB"/>
    <w:rsid w:val="006E7AC5"/>
    <w:rsid w:val="006F0080"/>
    <w:rsid w:val="006F0534"/>
    <w:rsid w:val="006F098A"/>
    <w:rsid w:val="006F09C9"/>
    <w:rsid w:val="006F161D"/>
    <w:rsid w:val="006F1E00"/>
    <w:rsid w:val="006F2068"/>
    <w:rsid w:val="006F228D"/>
    <w:rsid w:val="006F2329"/>
    <w:rsid w:val="006F2D6E"/>
    <w:rsid w:val="006F3005"/>
    <w:rsid w:val="006F324E"/>
    <w:rsid w:val="006F3CEC"/>
    <w:rsid w:val="006F454C"/>
    <w:rsid w:val="006F4577"/>
    <w:rsid w:val="006F5DF9"/>
    <w:rsid w:val="006F5E05"/>
    <w:rsid w:val="006F6090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437"/>
    <w:rsid w:val="00701909"/>
    <w:rsid w:val="00701EA4"/>
    <w:rsid w:val="00702102"/>
    <w:rsid w:val="00702533"/>
    <w:rsid w:val="00702A76"/>
    <w:rsid w:val="007032B7"/>
    <w:rsid w:val="00703631"/>
    <w:rsid w:val="00703EEE"/>
    <w:rsid w:val="00704668"/>
    <w:rsid w:val="007046DE"/>
    <w:rsid w:val="00704A5B"/>
    <w:rsid w:val="007051CC"/>
    <w:rsid w:val="007053E3"/>
    <w:rsid w:val="0070599B"/>
    <w:rsid w:val="00705ACA"/>
    <w:rsid w:val="0070650A"/>
    <w:rsid w:val="00706530"/>
    <w:rsid w:val="00706660"/>
    <w:rsid w:val="0070691D"/>
    <w:rsid w:val="0070732B"/>
    <w:rsid w:val="0070772F"/>
    <w:rsid w:val="00707834"/>
    <w:rsid w:val="00707914"/>
    <w:rsid w:val="00707BD6"/>
    <w:rsid w:val="007100B9"/>
    <w:rsid w:val="007108EF"/>
    <w:rsid w:val="007110A2"/>
    <w:rsid w:val="0071174D"/>
    <w:rsid w:val="007117AD"/>
    <w:rsid w:val="00711F0E"/>
    <w:rsid w:val="00712AEA"/>
    <w:rsid w:val="00712DF5"/>
    <w:rsid w:val="00713068"/>
    <w:rsid w:val="007130EC"/>
    <w:rsid w:val="00713DDD"/>
    <w:rsid w:val="0071476C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16549"/>
    <w:rsid w:val="007179E8"/>
    <w:rsid w:val="007200F6"/>
    <w:rsid w:val="007206D0"/>
    <w:rsid w:val="00721300"/>
    <w:rsid w:val="00721742"/>
    <w:rsid w:val="00721D73"/>
    <w:rsid w:val="0072234A"/>
    <w:rsid w:val="00722365"/>
    <w:rsid w:val="00722B0C"/>
    <w:rsid w:val="00722C16"/>
    <w:rsid w:val="00722DFE"/>
    <w:rsid w:val="007241F9"/>
    <w:rsid w:val="007245EC"/>
    <w:rsid w:val="00724797"/>
    <w:rsid w:val="00724A00"/>
    <w:rsid w:val="00725707"/>
    <w:rsid w:val="00725926"/>
    <w:rsid w:val="007259DC"/>
    <w:rsid w:val="00725D43"/>
    <w:rsid w:val="00725F68"/>
    <w:rsid w:val="007261DA"/>
    <w:rsid w:val="007266AE"/>
    <w:rsid w:val="00726AA1"/>
    <w:rsid w:val="00726AA9"/>
    <w:rsid w:val="00726BF3"/>
    <w:rsid w:val="0072710A"/>
    <w:rsid w:val="0072775F"/>
    <w:rsid w:val="0072780A"/>
    <w:rsid w:val="00727E24"/>
    <w:rsid w:val="0073027C"/>
    <w:rsid w:val="00730C9D"/>
    <w:rsid w:val="00730FD1"/>
    <w:rsid w:val="00732E05"/>
    <w:rsid w:val="007339B1"/>
    <w:rsid w:val="00733A9D"/>
    <w:rsid w:val="00733B4F"/>
    <w:rsid w:val="00733B81"/>
    <w:rsid w:val="007344AC"/>
    <w:rsid w:val="00734513"/>
    <w:rsid w:val="00735A1F"/>
    <w:rsid w:val="00735DCB"/>
    <w:rsid w:val="00735E9A"/>
    <w:rsid w:val="007371BC"/>
    <w:rsid w:val="00737D55"/>
    <w:rsid w:val="00737E06"/>
    <w:rsid w:val="00740472"/>
    <w:rsid w:val="0074116F"/>
    <w:rsid w:val="0074164A"/>
    <w:rsid w:val="00741BB5"/>
    <w:rsid w:val="00741C97"/>
    <w:rsid w:val="00741EC7"/>
    <w:rsid w:val="007421B2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AA4"/>
    <w:rsid w:val="00747B0F"/>
    <w:rsid w:val="00750096"/>
    <w:rsid w:val="007501C2"/>
    <w:rsid w:val="007509AB"/>
    <w:rsid w:val="00750C97"/>
    <w:rsid w:val="00750CFD"/>
    <w:rsid w:val="00750EC6"/>
    <w:rsid w:val="007510C3"/>
    <w:rsid w:val="007511BB"/>
    <w:rsid w:val="007515A8"/>
    <w:rsid w:val="007518EC"/>
    <w:rsid w:val="00751E32"/>
    <w:rsid w:val="00752A68"/>
    <w:rsid w:val="00753004"/>
    <w:rsid w:val="00753DCC"/>
    <w:rsid w:val="00753F54"/>
    <w:rsid w:val="0075426B"/>
    <w:rsid w:val="007545D8"/>
    <w:rsid w:val="007545E0"/>
    <w:rsid w:val="007547D8"/>
    <w:rsid w:val="00754E2E"/>
    <w:rsid w:val="007555BF"/>
    <w:rsid w:val="0075566B"/>
    <w:rsid w:val="007556D6"/>
    <w:rsid w:val="007558BC"/>
    <w:rsid w:val="00755B22"/>
    <w:rsid w:val="00755FCD"/>
    <w:rsid w:val="007561E1"/>
    <w:rsid w:val="0075625A"/>
    <w:rsid w:val="00756727"/>
    <w:rsid w:val="00756E32"/>
    <w:rsid w:val="00757192"/>
    <w:rsid w:val="00760034"/>
    <w:rsid w:val="00760A57"/>
    <w:rsid w:val="00760DD2"/>
    <w:rsid w:val="00760E39"/>
    <w:rsid w:val="00760F77"/>
    <w:rsid w:val="00760FB0"/>
    <w:rsid w:val="0076165A"/>
    <w:rsid w:val="00761D00"/>
    <w:rsid w:val="00762466"/>
    <w:rsid w:val="0076258B"/>
    <w:rsid w:val="0076258F"/>
    <w:rsid w:val="00763932"/>
    <w:rsid w:val="00763B15"/>
    <w:rsid w:val="00763C40"/>
    <w:rsid w:val="00764032"/>
    <w:rsid w:val="00764316"/>
    <w:rsid w:val="00764465"/>
    <w:rsid w:val="00764666"/>
    <w:rsid w:val="0076482A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3F15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8A9"/>
    <w:rsid w:val="00776B07"/>
    <w:rsid w:val="00776CDF"/>
    <w:rsid w:val="00776E7B"/>
    <w:rsid w:val="00777C66"/>
    <w:rsid w:val="00777D17"/>
    <w:rsid w:val="0078066C"/>
    <w:rsid w:val="00781098"/>
    <w:rsid w:val="007814BE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4F4A"/>
    <w:rsid w:val="0078504C"/>
    <w:rsid w:val="007853D8"/>
    <w:rsid w:val="007856BA"/>
    <w:rsid w:val="007856CC"/>
    <w:rsid w:val="00785B96"/>
    <w:rsid w:val="00785DAB"/>
    <w:rsid w:val="00786AE3"/>
    <w:rsid w:val="00786FA2"/>
    <w:rsid w:val="00787393"/>
    <w:rsid w:val="00790C48"/>
    <w:rsid w:val="00790D05"/>
    <w:rsid w:val="00791264"/>
    <w:rsid w:val="00791312"/>
    <w:rsid w:val="0079185F"/>
    <w:rsid w:val="007919D0"/>
    <w:rsid w:val="00791C10"/>
    <w:rsid w:val="00791F93"/>
    <w:rsid w:val="007927E8"/>
    <w:rsid w:val="00792824"/>
    <w:rsid w:val="007929EF"/>
    <w:rsid w:val="00792F43"/>
    <w:rsid w:val="007930BE"/>
    <w:rsid w:val="007936B7"/>
    <w:rsid w:val="007938C4"/>
    <w:rsid w:val="00793B7B"/>
    <w:rsid w:val="00793C11"/>
    <w:rsid w:val="007946D0"/>
    <w:rsid w:val="00794E18"/>
    <w:rsid w:val="0079535F"/>
    <w:rsid w:val="00795FCB"/>
    <w:rsid w:val="007963DC"/>
    <w:rsid w:val="00796521"/>
    <w:rsid w:val="0079674D"/>
    <w:rsid w:val="0079697B"/>
    <w:rsid w:val="00796A83"/>
    <w:rsid w:val="00796F6E"/>
    <w:rsid w:val="0079728A"/>
    <w:rsid w:val="007973BA"/>
    <w:rsid w:val="0079781B"/>
    <w:rsid w:val="007A00DC"/>
    <w:rsid w:val="007A05DB"/>
    <w:rsid w:val="007A0AAB"/>
    <w:rsid w:val="007A0EFB"/>
    <w:rsid w:val="007A14C0"/>
    <w:rsid w:val="007A179F"/>
    <w:rsid w:val="007A1EAA"/>
    <w:rsid w:val="007A244F"/>
    <w:rsid w:val="007A258F"/>
    <w:rsid w:val="007A2963"/>
    <w:rsid w:val="007A2A88"/>
    <w:rsid w:val="007A3801"/>
    <w:rsid w:val="007A3DD6"/>
    <w:rsid w:val="007A3FEE"/>
    <w:rsid w:val="007A43E1"/>
    <w:rsid w:val="007A44F3"/>
    <w:rsid w:val="007A486E"/>
    <w:rsid w:val="007A62CE"/>
    <w:rsid w:val="007A6975"/>
    <w:rsid w:val="007A6A15"/>
    <w:rsid w:val="007A6D14"/>
    <w:rsid w:val="007A6D32"/>
    <w:rsid w:val="007A7724"/>
    <w:rsid w:val="007A78D0"/>
    <w:rsid w:val="007A79D3"/>
    <w:rsid w:val="007A7C41"/>
    <w:rsid w:val="007B06AB"/>
    <w:rsid w:val="007B07BE"/>
    <w:rsid w:val="007B104C"/>
    <w:rsid w:val="007B10E1"/>
    <w:rsid w:val="007B133E"/>
    <w:rsid w:val="007B153E"/>
    <w:rsid w:val="007B18C7"/>
    <w:rsid w:val="007B2276"/>
    <w:rsid w:val="007B22BF"/>
    <w:rsid w:val="007B234E"/>
    <w:rsid w:val="007B250D"/>
    <w:rsid w:val="007B33EE"/>
    <w:rsid w:val="007B35C0"/>
    <w:rsid w:val="007B3DFE"/>
    <w:rsid w:val="007B432D"/>
    <w:rsid w:val="007B4E55"/>
    <w:rsid w:val="007B5036"/>
    <w:rsid w:val="007B5B18"/>
    <w:rsid w:val="007B5CFF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B7E5C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3EC5"/>
    <w:rsid w:val="007C4275"/>
    <w:rsid w:val="007C48A8"/>
    <w:rsid w:val="007C4ECE"/>
    <w:rsid w:val="007C5F00"/>
    <w:rsid w:val="007C7039"/>
    <w:rsid w:val="007C7288"/>
    <w:rsid w:val="007C7303"/>
    <w:rsid w:val="007C7A45"/>
    <w:rsid w:val="007C7BAD"/>
    <w:rsid w:val="007D0066"/>
    <w:rsid w:val="007D1625"/>
    <w:rsid w:val="007D23AC"/>
    <w:rsid w:val="007D278B"/>
    <w:rsid w:val="007D28C2"/>
    <w:rsid w:val="007D3E1E"/>
    <w:rsid w:val="007D3F34"/>
    <w:rsid w:val="007D4061"/>
    <w:rsid w:val="007D4442"/>
    <w:rsid w:val="007D49CB"/>
    <w:rsid w:val="007D4C2C"/>
    <w:rsid w:val="007D50EC"/>
    <w:rsid w:val="007D52AC"/>
    <w:rsid w:val="007D694B"/>
    <w:rsid w:val="007D6B09"/>
    <w:rsid w:val="007D6CFE"/>
    <w:rsid w:val="007D6D2D"/>
    <w:rsid w:val="007D6E02"/>
    <w:rsid w:val="007D703C"/>
    <w:rsid w:val="007D761E"/>
    <w:rsid w:val="007D7AE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28F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DDF"/>
    <w:rsid w:val="007E5791"/>
    <w:rsid w:val="007E5D73"/>
    <w:rsid w:val="007E7013"/>
    <w:rsid w:val="007E73B5"/>
    <w:rsid w:val="007E7C99"/>
    <w:rsid w:val="007E7D1F"/>
    <w:rsid w:val="007F062D"/>
    <w:rsid w:val="007F14CD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3B5"/>
    <w:rsid w:val="007F470D"/>
    <w:rsid w:val="007F4D31"/>
    <w:rsid w:val="007F6087"/>
    <w:rsid w:val="007F65AB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DC3"/>
    <w:rsid w:val="00802E16"/>
    <w:rsid w:val="008030CE"/>
    <w:rsid w:val="008041CB"/>
    <w:rsid w:val="00804475"/>
    <w:rsid w:val="00804564"/>
    <w:rsid w:val="008046B3"/>
    <w:rsid w:val="00804960"/>
    <w:rsid w:val="00804A9E"/>
    <w:rsid w:val="00805EAA"/>
    <w:rsid w:val="00805EC5"/>
    <w:rsid w:val="008064A8"/>
    <w:rsid w:val="0080652F"/>
    <w:rsid w:val="0080668C"/>
    <w:rsid w:val="008075DB"/>
    <w:rsid w:val="0080777B"/>
    <w:rsid w:val="008103B0"/>
    <w:rsid w:val="00810740"/>
    <w:rsid w:val="00810AA4"/>
    <w:rsid w:val="00810FCA"/>
    <w:rsid w:val="00811761"/>
    <w:rsid w:val="00811897"/>
    <w:rsid w:val="00811A7D"/>
    <w:rsid w:val="00811AA4"/>
    <w:rsid w:val="00811B79"/>
    <w:rsid w:val="00811BB7"/>
    <w:rsid w:val="00811C45"/>
    <w:rsid w:val="0081203D"/>
    <w:rsid w:val="0081260E"/>
    <w:rsid w:val="00813416"/>
    <w:rsid w:val="0081345E"/>
    <w:rsid w:val="00814124"/>
    <w:rsid w:val="00814C77"/>
    <w:rsid w:val="00815328"/>
    <w:rsid w:val="00815575"/>
    <w:rsid w:val="0081571C"/>
    <w:rsid w:val="00815D4B"/>
    <w:rsid w:val="0081609D"/>
    <w:rsid w:val="008164F1"/>
    <w:rsid w:val="008175F3"/>
    <w:rsid w:val="00817735"/>
    <w:rsid w:val="008177A9"/>
    <w:rsid w:val="008178BA"/>
    <w:rsid w:val="00817DBE"/>
    <w:rsid w:val="00820570"/>
    <w:rsid w:val="008209D2"/>
    <w:rsid w:val="00820BF3"/>
    <w:rsid w:val="008211DE"/>
    <w:rsid w:val="00821680"/>
    <w:rsid w:val="008220D4"/>
    <w:rsid w:val="00822293"/>
    <w:rsid w:val="008239F0"/>
    <w:rsid w:val="00823B94"/>
    <w:rsid w:val="00823C0A"/>
    <w:rsid w:val="008243C6"/>
    <w:rsid w:val="00824428"/>
    <w:rsid w:val="008245AE"/>
    <w:rsid w:val="00824A65"/>
    <w:rsid w:val="008250E9"/>
    <w:rsid w:val="00825245"/>
    <w:rsid w:val="00825458"/>
    <w:rsid w:val="00825503"/>
    <w:rsid w:val="0082571D"/>
    <w:rsid w:val="00826296"/>
    <w:rsid w:val="00826BA6"/>
    <w:rsid w:val="00827013"/>
    <w:rsid w:val="008270AF"/>
    <w:rsid w:val="008273F0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3E9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3B14"/>
    <w:rsid w:val="00844C04"/>
    <w:rsid w:val="00844D39"/>
    <w:rsid w:val="00845876"/>
    <w:rsid w:val="008459AF"/>
    <w:rsid w:val="008459B6"/>
    <w:rsid w:val="00845FD7"/>
    <w:rsid w:val="00846911"/>
    <w:rsid w:val="00846CEE"/>
    <w:rsid w:val="008474E3"/>
    <w:rsid w:val="0084775D"/>
    <w:rsid w:val="00850FEC"/>
    <w:rsid w:val="008515FD"/>
    <w:rsid w:val="0085180F"/>
    <w:rsid w:val="00851CE3"/>
    <w:rsid w:val="008520FB"/>
    <w:rsid w:val="00852285"/>
    <w:rsid w:val="00854271"/>
    <w:rsid w:val="00854DBD"/>
    <w:rsid w:val="008556D2"/>
    <w:rsid w:val="00855A49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3"/>
    <w:rsid w:val="008603DF"/>
    <w:rsid w:val="00860AD0"/>
    <w:rsid w:val="00860F41"/>
    <w:rsid w:val="00861C1E"/>
    <w:rsid w:val="00862631"/>
    <w:rsid w:val="008633BC"/>
    <w:rsid w:val="00863C0D"/>
    <w:rsid w:val="00863C49"/>
    <w:rsid w:val="00863D1C"/>
    <w:rsid w:val="0086431C"/>
    <w:rsid w:val="0086496B"/>
    <w:rsid w:val="00864DB1"/>
    <w:rsid w:val="00865441"/>
    <w:rsid w:val="00865483"/>
    <w:rsid w:val="00865537"/>
    <w:rsid w:val="0086553C"/>
    <w:rsid w:val="008655E3"/>
    <w:rsid w:val="0086578E"/>
    <w:rsid w:val="00865B74"/>
    <w:rsid w:val="00865E80"/>
    <w:rsid w:val="00865EBD"/>
    <w:rsid w:val="00866500"/>
    <w:rsid w:val="008669E2"/>
    <w:rsid w:val="00866D7B"/>
    <w:rsid w:val="00866ECF"/>
    <w:rsid w:val="008677C5"/>
    <w:rsid w:val="0086782F"/>
    <w:rsid w:val="00867CCD"/>
    <w:rsid w:val="00867E64"/>
    <w:rsid w:val="00870586"/>
    <w:rsid w:val="00870FC0"/>
    <w:rsid w:val="008714C4"/>
    <w:rsid w:val="008715E7"/>
    <w:rsid w:val="0087169C"/>
    <w:rsid w:val="008716CA"/>
    <w:rsid w:val="00871949"/>
    <w:rsid w:val="00871E17"/>
    <w:rsid w:val="008721A9"/>
    <w:rsid w:val="00872510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04"/>
    <w:rsid w:val="00874E20"/>
    <w:rsid w:val="00875070"/>
    <w:rsid w:val="008752BD"/>
    <w:rsid w:val="00875FEC"/>
    <w:rsid w:val="00876516"/>
    <w:rsid w:val="00876B12"/>
    <w:rsid w:val="00877865"/>
    <w:rsid w:val="008779AA"/>
    <w:rsid w:val="00877D0A"/>
    <w:rsid w:val="008801A7"/>
    <w:rsid w:val="008801B1"/>
    <w:rsid w:val="00880BFA"/>
    <w:rsid w:val="0088170C"/>
    <w:rsid w:val="008818E6"/>
    <w:rsid w:val="00881A30"/>
    <w:rsid w:val="00881C60"/>
    <w:rsid w:val="00881D38"/>
    <w:rsid w:val="00881E04"/>
    <w:rsid w:val="008828A3"/>
    <w:rsid w:val="0088508E"/>
    <w:rsid w:val="008854E7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0884"/>
    <w:rsid w:val="00891037"/>
    <w:rsid w:val="00891F5B"/>
    <w:rsid w:val="0089258B"/>
    <w:rsid w:val="0089275C"/>
    <w:rsid w:val="00892AB8"/>
    <w:rsid w:val="00892B47"/>
    <w:rsid w:val="00892FD0"/>
    <w:rsid w:val="0089330F"/>
    <w:rsid w:val="00893C81"/>
    <w:rsid w:val="008941B4"/>
    <w:rsid w:val="00894354"/>
    <w:rsid w:val="00894805"/>
    <w:rsid w:val="00894D15"/>
    <w:rsid w:val="00894EE6"/>
    <w:rsid w:val="008958A3"/>
    <w:rsid w:val="00895B03"/>
    <w:rsid w:val="00895C01"/>
    <w:rsid w:val="0089631A"/>
    <w:rsid w:val="00896C82"/>
    <w:rsid w:val="008979B4"/>
    <w:rsid w:val="00897D44"/>
    <w:rsid w:val="00897E51"/>
    <w:rsid w:val="008A04C0"/>
    <w:rsid w:val="008A0881"/>
    <w:rsid w:val="008A0B94"/>
    <w:rsid w:val="008A14E9"/>
    <w:rsid w:val="008A1AC3"/>
    <w:rsid w:val="008A1DAE"/>
    <w:rsid w:val="008A2337"/>
    <w:rsid w:val="008A2675"/>
    <w:rsid w:val="008A26DC"/>
    <w:rsid w:val="008A4695"/>
    <w:rsid w:val="008A4B52"/>
    <w:rsid w:val="008A4DBB"/>
    <w:rsid w:val="008A571B"/>
    <w:rsid w:val="008A5A2E"/>
    <w:rsid w:val="008A60DF"/>
    <w:rsid w:val="008A614C"/>
    <w:rsid w:val="008A62B1"/>
    <w:rsid w:val="008A64D1"/>
    <w:rsid w:val="008A6A19"/>
    <w:rsid w:val="008A6F21"/>
    <w:rsid w:val="008A722F"/>
    <w:rsid w:val="008A727D"/>
    <w:rsid w:val="008A7685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59F"/>
    <w:rsid w:val="008B2A8C"/>
    <w:rsid w:val="008B2D1F"/>
    <w:rsid w:val="008B379D"/>
    <w:rsid w:val="008B37CD"/>
    <w:rsid w:val="008B3B95"/>
    <w:rsid w:val="008B3E5C"/>
    <w:rsid w:val="008B4ABD"/>
    <w:rsid w:val="008B4EFB"/>
    <w:rsid w:val="008B5418"/>
    <w:rsid w:val="008B54EA"/>
    <w:rsid w:val="008B57A2"/>
    <w:rsid w:val="008B5AF8"/>
    <w:rsid w:val="008B5E17"/>
    <w:rsid w:val="008B5E35"/>
    <w:rsid w:val="008B6895"/>
    <w:rsid w:val="008B6E1E"/>
    <w:rsid w:val="008B6E9A"/>
    <w:rsid w:val="008B72FB"/>
    <w:rsid w:val="008B7776"/>
    <w:rsid w:val="008C01F3"/>
    <w:rsid w:val="008C058B"/>
    <w:rsid w:val="008C070B"/>
    <w:rsid w:val="008C0793"/>
    <w:rsid w:val="008C0AE5"/>
    <w:rsid w:val="008C0F21"/>
    <w:rsid w:val="008C1054"/>
    <w:rsid w:val="008C15AD"/>
    <w:rsid w:val="008C1BCB"/>
    <w:rsid w:val="008C1CC4"/>
    <w:rsid w:val="008C1E92"/>
    <w:rsid w:val="008C1FDA"/>
    <w:rsid w:val="008C211A"/>
    <w:rsid w:val="008C256B"/>
    <w:rsid w:val="008C2AA7"/>
    <w:rsid w:val="008C2F3D"/>
    <w:rsid w:val="008C305E"/>
    <w:rsid w:val="008C31A9"/>
    <w:rsid w:val="008C3438"/>
    <w:rsid w:val="008C3827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CB0"/>
    <w:rsid w:val="008D0D41"/>
    <w:rsid w:val="008D11E0"/>
    <w:rsid w:val="008D121D"/>
    <w:rsid w:val="008D1AFD"/>
    <w:rsid w:val="008D1BAD"/>
    <w:rsid w:val="008D1EA7"/>
    <w:rsid w:val="008D2CCE"/>
    <w:rsid w:val="008D2E86"/>
    <w:rsid w:val="008D378B"/>
    <w:rsid w:val="008D3AC6"/>
    <w:rsid w:val="008D407C"/>
    <w:rsid w:val="008D4449"/>
    <w:rsid w:val="008D4801"/>
    <w:rsid w:val="008D4A78"/>
    <w:rsid w:val="008D4D0C"/>
    <w:rsid w:val="008D5138"/>
    <w:rsid w:val="008D5322"/>
    <w:rsid w:val="008D5889"/>
    <w:rsid w:val="008D5D42"/>
    <w:rsid w:val="008D633A"/>
    <w:rsid w:val="008D656C"/>
    <w:rsid w:val="008D6DA7"/>
    <w:rsid w:val="008D6EC6"/>
    <w:rsid w:val="008D703A"/>
    <w:rsid w:val="008D75E4"/>
    <w:rsid w:val="008D7651"/>
    <w:rsid w:val="008D7A6B"/>
    <w:rsid w:val="008D7D08"/>
    <w:rsid w:val="008D7D48"/>
    <w:rsid w:val="008E03CB"/>
    <w:rsid w:val="008E09AC"/>
    <w:rsid w:val="008E09C5"/>
    <w:rsid w:val="008E0A5D"/>
    <w:rsid w:val="008E1B09"/>
    <w:rsid w:val="008E1EDA"/>
    <w:rsid w:val="008E200B"/>
    <w:rsid w:val="008E206C"/>
    <w:rsid w:val="008E2155"/>
    <w:rsid w:val="008E218B"/>
    <w:rsid w:val="008E23A0"/>
    <w:rsid w:val="008E246D"/>
    <w:rsid w:val="008E2A09"/>
    <w:rsid w:val="008E2A7C"/>
    <w:rsid w:val="008E2E32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4F3E"/>
    <w:rsid w:val="008E6152"/>
    <w:rsid w:val="008E6567"/>
    <w:rsid w:val="008E65A3"/>
    <w:rsid w:val="008E6DA6"/>
    <w:rsid w:val="008E6DB6"/>
    <w:rsid w:val="008E7281"/>
    <w:rsid w:val="008E72AD"/>
    <w:rsid w:val="008E72D3"/>
    <w:rsid w:val="008E7359"/>
    <w:rsid w:val="008E77A4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A05"/>
    <w:rsid w:val="008F7A19"/>
    <w:rsid w:val="008F7B46"/>
    <w:rsid w:val="008F7D11"/>
    <w:rsid w:val="008F7D79"/>
    <w:rsid w:val="009000B1"/>
    <w:rsid w:val="00901650"/>
    <w:rsid w:val="0090183F"/>
    <w:rsid w:val="00901FFD"/>
    <w:rsid w:val="009023F8"/>
    <w:rsid w:val="009025BB"/>
    <w:rsid w:val="00902710"/>
    <w:rsid w:val="00902B51"/>
    <w:rsid w:val="00902F16"/>
    <w:rsid w:val="009031BA"/>
    <w:rsid w:val="00903345"/>
    <w:rsid w:val="00903661"/>
    <w:rsid w:val="00903886"/>
    <w:rsid w:val="009039FC"/>
    <w:rsid w:val="00903BD8"/>
    <w:rsid w:val="00904055"/>
    <w:rsid w:val="00905654"/>
    <w:rsid w:val="00905B03"/>
    <w:rsid w:val="00905BF0"/>
    <w:rsid w:val="00905D33"/>
    <w:rsid w:val="00905EBB"/>
    <w:rsid w:val="0090685C"/>
    <w:rsid w:val="009072FD"/>
    <w:rsid w:val="00907302"/>
    <w:rsid w:val="0090732E"/>
    <w:rsid w:val="009075D7"/>
    <w:rsid w:val="00907A20"/>
    <w:rsid w:val="00907F6F"/>
    <w:rsid w:val="0091041E"/>
    <w:rsid w:val="009113F2"/>
    <w:rsid w:val="009122BC"/>
    <w:rsid w:val="00912319"/>
    <w:rsid w:val="00912903"/>
    <w:rsid w:val="00912947"/>
    <w:rsid w:val="00912A7B"/>
    <w:rsid w:val="00913046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5EF"/>
    <w:rsid w:val="009168F1"/>
    <w:rsid w:val="0092002C"/>
    <w:rsid w:val="00920B6C"/>
    <w:rsid w:val="00920D92"/>
    <w:rsid w:val="00920F91"/>
    <w:rsid w:val="0092102A"/>
    <w:rsid w:val="009213C9"/>
    <w:rsid w:val="009219D4"/>
    <w:rsid w:val="009225E4"/>
    <w:rsid w:val="00922609"/>
    <w:rsid w:val="00922670"/>
    <w:rsid w:val="00922BD9"/>
    <w:rsid w:val="00923461"/>
    <w:rsid w:val="009234B0"/>
    <w:rsid w:val="00924061"/>
    <w:rsid w:val="009241BB"/>
    <w:rsid w:val="00924829"/>
    <w:rsid w:val="00924C36"/>
    <w:rsid w:val="00925590"/>
    <w:rsid w:val="00926504"/>
    <w:rsid w:val="00926E14"/>
    <w:rsid w:val="009277DC"/>
    <w:rsid w:val="00927983"/>
    <w:rsid w:val="00927D47"/>
    <w:rsid w:val="009310B1"/>
    <w:rsid w:val="0093158C"/>
    <w:rsid w:val="00931804"/>
    <w:rsid w:val="009319DD"/>
    <w:rsid w:val="00931A64"/>
    <w:rsid w:val="00931E7A"/>
    <w:rsid w:val="0093266A"/>
    <w:rsid w:val="009326E3"/>
    <w:rsid w:val="00932984"/>
    <w:rsid w:val="00933D8E"/>
    <w:rsid w:val="009342FB"/>
    <w:rsid w:val="009344E1"/>
    <w:rsid w:val="00934941"/>
    <w:rsid w:val="00934F7E"/>
    <w:rsid w:val="00935A0B"/>
    <w:rsid w:val="00935A5A"/>
    <w:rsid w:val="00935B2F"/>
    <w:rsid w:val="0093736D"/>
    <w:rsid w:val="00937BF9"/>
    <w:rsid w:val="00937D08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471"/>
    <w:rsid w:val="00942E12"/>
    <w:rsid w:val="00942E64"/>
    <w:rsid w:val="00943099"/>
    <w:rsid w:val="00943771"/>
    <w:rsid w:val="00944222"/>
    <w:rsid w:val="009443B0"/>
    <w:rsid w:val="009444A7"/>
    <w:rsid w:val="009447FD"/>
    <w:rsid w:val="00944CE0"/>
    <w:rsid w:val="00944D3F"/>
    <w:rsid w:val="00946362"/>
    <w:rsid w:val="0094645D"/>
    <w:rsid w:val="0094798F"/>
    <w:rsid w:val="00947AEC"/>
    <w:rsid w:val="00947CD5"/>
    <w:rsid w:val="00950093"/>
    <w:rsid w:val="009502F3"/>
    <w:rsid w:val="009504B4"/>
    <w:rsid w:val="00950638"/>
    <w:rsid w:val="009509A4"/>
    <w:rsid w:val="00950A44"/>
    <w:rsid w:val="00950AE7"/>
    <w:rsid w:val="00950B7B"/>
    <w:rsid w:val="00950C9E"/>
    <w:rsid w:val="0095182F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7FD"/>
    <w:rsid w:val="0095696C"/>
    <w:rsid w:val="00956BFF"/>
    <w:rsid w:val="00956F5C"/>
    <w:rsid w:val="00960C1F"/>
    <w:rsid w:val="00960E8C"/>
    <w:rsid w:val="0096166F"/>
    <w:rsid w:val="00961784"/>
    <w:rsid w:val="00961D70"/>
    <w:rsid w:val="00961DFD"/>
    <w:rsid w:val="009623BE"/>
    <w:rsid w:val="00962B1D"/>
    <w:rsid w:val="0096361E"/>
    <w:rsid w:val="0096366E"/>
    <w:rsid w:val="00964265"/>
    <w:rsid w:val="009643A1"/>
    <w:rsid w:val="009644AA"/>
    <w:rsid w:val="00964C65"/>
    <w:rsid w:val="00965332"/>
    <w:rsid w:val="0096600C"/>
    <w:rsid w:val="00966B16"/>
    <w:rsid w:val="00967398"/>
    <w:rsid w:val="00970051"/>
    <w:rsid w:val="00970419"/>
    <w:rsid w:val="00970547"/>
    <w:rsid w:val="0097127F"/>
    <w:rsid w:val="00971E96"/>
    <w:rsid w:val="00971F99"/>
    <w:rsid w:val="00972210"/>
    <w:rsid w:val="00972435"/>
    <w:rsid w:val="00972867"/>
    <w:rsid w:val="00972B9C"/>
    <w:rsid w:val="009730FF"/>
    <w:rsid w:val="00973328"/>
    <w:rsid w:val="009738F0"/>
    <w:rsid w:val="00973F5A"/>
    <w:rsid w:val="009744A5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775AF"/>
    <w:rsid w:val="00980AE1"/>
    <w:rsid w:val="009810D4"/>
    <w:rsid w:val="0098194D"/>
    <w:rsid w:val="00981995"/>
    <w:rsid w:val="00981B66"/>
    <w:rsid w:val="00981C5A"/>
    <w:rsid w:val="009824C7"/>
    <w:rsid w:val="0098269F"/>
    <w:rsid w:val="009831F5"/>
    <w:rsid w:val="0098336B"/>
    <w:rsid w:val="009837F9"/>
    <w:rsid w:val="009838CC"/>
    <w:rsid w:val="00983F1D"/>
    <w:rsid w:val="00984129"/>
    <w:rsid w:val="00984A44"/>
    <w:rsid w:val="00984E1D"/>
    <w:rsid w:val="00985227"/>
    <w:rsid w:val="00985A01"/>
    <w:rsid w:val="009861FE"/>
    <w:rsid w:val="009862C2"/>
    <w:rsid w:val="009864E2"/>
    <w:rsid w:val="009874A8"/>
    <w:rsid w:val="00987530"/>
    <w:rsid w:val="00987769"/>
    <w:rsid w:val="00987AB4"/>
    <w:rsid w:val="00987B2F"/>
    <w:rsid w:val="00987FFB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4FE2"/>
    <w:rsid w:val="00995286"/>
    <w:rsid w:val="00995685"/>
    <w:rsid w:val="009958B3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1DD2"/>
    <w:rsid w:val="009A1F45"/>
    <w:rsid w:val="009A25D9"/>
    <w:rsid w:val="009A28B4"/>
    <w:rsid w:val="009A2E5F"/>
    <w:rsid w:val="009A3DA2"/>
    <w:rsid w:val="009A5013"/>
    <w:rsid w:val="009A51C4"/>
    <w:rsid w:val="009A551A"/>
    <w:rsid w:val="009A5A41"/>
    <w:rsid w:val="009A5B59"/>
    <w:rsid w:val="009A6199"/>
    <w:rsid w:val="009A6392"/>
    <w:rsid w:val="009A6772"/>
    <w:rsid w:val="009A7361"/>
    <w:rsid w:val="009A76E8"/>
    <w:rsid w:val="009A79F9"/>
    <w:rsid w:val="009A7CD1"/>
    <w:rsid w:val="009B03EB"/>
    <w:rsid w:val="009B0B06"/>
    <w:rsid w:val="009B0E22"/>
    <w:rsid w:val="009B2247"/>
    <w:rsid w:val="009B297D"/>
    <w:rsid w:val="009B2C78"/>
    <w:rsid w:val="009B2D1A"/>
    <w:rsid w:val="009B3293"/>
    <w:rsid w:val="009B3585"/>
    <w:rsid w:val="009B3893"/>
    <w:rsid w:val="009B413C"/>
    <w:rsid w:val="009B4371"/>
    <w:rsid w:val="009B4C4E"/>
    <w:rsid w:val="009B56A9"/>
    <w:rsid w:val="009B59E9"/>
    <w:rsid w:val="009B5A8E"/>
    <w:rsid w:val="009B5B73"/>
    <w:rsid w:val="009B62A0"/>
    <w:rsid w:val="009B668A"/>
    <w:rsid w:val="009B66DE"/>
    <w:rsid w:val="009B6FDA"/>
    <w:rsid w:val="009B72A5"/>
    <w:rsid w:val="009C03F5"/>
    <w:rsid w:val="009C0AA4"/>
    <w:rsid w:val="009C0CF5"/>
    <w:rsid w:val="009C13D9"/>
    <w:rsid w:val="009C141D"/>
    <w:rsid w:val="009C1823"/>
    <w:rsid w:val="009C18CE"/>
    <w:rsid w:val="009C1ACE"/>
    <w:rsid w:val="009C1AE5"/>
    <w:rsid w:val="009C22A1"/>
    <w:rsid w:val="009C2499"/>
    <w:rsid w:val="009C250A"/>
    <w:rsid w:val="009C29BA"/>
    <w:rsid w:val="009C29CB"/>
    <w:rsid w:val="009C2DB2"/>
    <w:rsid w:val="009C3790"/>
    <w:rsid w:val="009C3808"/>
    <w:rsid w:val="009C3914"/>
    <w:rsid w:val="009C3CDB"/>
    <w:rsid w:val="009C4286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4C8"/>
    <w:rsid w:val="009D1C46"/>
    <w:rsid w:val="009D1E4E"/>
    <w:rsid w:val="009D1E98"/>
    <w:rsid w:val="009D20B2"/>
    <w:rsid w:val="009D21C7"/>
    <w:rsid w:val="009D2288"/>
    <w:rsid w:val="009D2733"/>
    <w:rsid w:val="009D2765"/>
    <w:rsid w:val="009D2B5D"/>
    <w:rsid w:val="009D2BED"/>
    <w:rsid w:val="009D37CC"/>
    <w:rsid w:val="009D38E6"/>
    <w:rsid w:val="009D3F9A"/>
    <w:rsid w:val="009D42AC"/>
    <w:rsid w:val="009D4573"/>
    <w:rsid w:val="009D4F81"/>
    <w:rsid w:val="009D5FF5"/>
    <w:rsid w:val="009D6395"/>
    <w:rsid w:val="009D757D"/>
    <w:rsid w:val="009D7CFA"/>
    <w:rsid w:val="009D7DE8"/>
    <w:rsid w:val="009E0A0A"/>
    <w:rsid w:val="009E0AAD"/>
    <w:rsid w:val="009E102B"/>
    <w:rsid w:val="009E138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E7B31"/>
    <w:rsid w:val="009F00EE"/>
    <w:rsid w:val="009F0315"/>
    <w:rsid w:val="009F03B3"/>
    <w:rsid w:val="009F0896"/>
    <w:rsid w:val="009F0DD2"/>
    <w:rsid w:val="009F1441"/>
    <w:rsid w:val="009F1CC3"/>
    <w:rsid w:val="009F2097"/>
    <w:rsid w:val="009F215F"/>
    <w:rsid w:val="009F21DD"/>
    <w:rsid w:val="009F23FC"/>
    <w:rsid w:val="009F2AA9"/>
    <w:rsid w:val="009F326A"/>
    <w:rsid w:val="009F3679"/>
    <w:rsid w:val="009F3C48"/>
    <w:rsid w:val="009F3FE1"/>
    <w:rsid w:val="009F4775"/>
    <w:rsid w:val="009F488B"/>
    <w:rsid w:val="009F5DCD"/>
    <w:rsid w:val="009F67CD"/>
    <w:rsid w:val="009F6B87"/>
    <w:rsid w:val="009F6C33"/>
    <w:rsid w:val="009F71B9"/>
    <w:rsid w:val="009F75DB"/>
    <w:rsid w:val="009F78EE"/>
    <w:rsid w:val="009F7D15"/>
    <w:rsid w:val="009F7EFD"/>
    <w:rsid w:val="00A005FF"/>
    <w:rsid w:val="00A008A2"/>
    <w:rsid w:val="00A00A52"/>
    <w:rsid w:val="00A00BE7"/>
    <w:rsid w:val="00A013A8"/>
    <w:rsid w:val="00A019A7"/>
    <w:rsid w:val="00A01A4F"/>
    <w:rsid w:val="00A01B5C"/>
    <w:rsid w:val="00A01F08"/>
    <w:rsid w:val="00A021FD"/>
    <w:rsid w:val="00A0287B"/>
    <w:rsid w:val="00A02D7A"/>
    <w:rsid w:val="00A03668"/>
    <w:rsid w:val="00A039C6"/>
    <w:rsid w:val="00A041FF"/>
    <w:rsid w:val="00A04348"/>
    <w:rsid w:val="00A04558"/>
    <w:rsid w:val="00A049F6"/>
    <w:rsid w:val="00A04DBE"/>
    <w:rsid w:val="00A05893"/>
    <w:rsid w:val="00A05A35"/>
    <w:rsid w:val="00A05B81"/>
    <w:rsid w:val="00A06517"/>
    <w:rsid w:val="00A06BE9"/>
    <w:rsid w:val="00A0740E"/>
    <w:rsid w:val="00A07749"/>
    <w:rsid w:val="00A07B04"/>
    <w:rsid w:val="00A1041A"/>
    <w:rsid w:val="00A10C01"/>
    <w:rsid w:val="00A10CCE"/>
    <w:rsid w:val="00A11785"/>
    <w:rsid w:val="00A120DE"/>
    <w:rsid w:val="00A12268"/>
    <w:rsid w:val="00A12E42"/>
    <w:rsid w:val="00A1337E"/>
    <w:rsid w:val="00A1360C"/>
    <w:rsid w:val="00A13C11"/>
    <w:rsid w:val="00A13E88"/>
    <w:rsid w:val="00A1538E"/>
    <w:rsid w:val="00A15404"/>
    <w:rsid w:val="00A1556F"/>
    <w:rsid w:val="00A15A4C"/>
    <w:rsid w:val="00A15B5A"/>
    <w:rsid w:val="00A16158"/>
    <w:rsid w:val="00A161B3"/>
    <w:rsid w:val="00A161EF"/>
    <w:rsid w:val="00A164EF"/>
    <w:rsid w:val="00A17A63"/>
    <w:rsid w:val="00A17D38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32"/>
    <w:rsid w:val="00A23841"/>
    <w:rsid w:val="00A24FF4"/>
    <w:rsid w:val="00A2535B"/>
    <w:rsid w:val="00A25592"/>
    <w:rsid w:val="00A255B5"/>
    <w:rsid w:val="00A25668"/>
    <w:rsid w:val="00A26261"/>
    <w:rsid w:val="00A2628D"/>
    <w:rsid w:val="00A263D4"/>
    <w:rsid w:val="00A26831"/>
    <w:rsid w:val="00A278A1"/>
    <w:rsid w:val="00A27A41"/>
    <w:rsid w:val="00A301E0"/>
    <w:rsid w:val="00A305F2"/>
    <w:rsid w:val="00A308A6"/>
    <w:rsid w:val="00A30A5B"/>
    <w:rsid w:val="00A30E62"/>
    <w:rsid w:val="00A310E6"/>
    <w:rsid w:val="00A3129E"/>
    <w:rsid w:val="00A317A6"/>
    <w:rsid w:val="00A319D6"/>
    <w:rsid w:val="00A31F08"/>
    <w:rsid w:val="00A31FDC"/>
    <w:rsid w:val="00A32007"/>
    <w:rsid w:val="00A3229C"/>
    <w:rsid w:val="00A32687"/>
    <w:rsid w:val="00A33443"/>
    <w:rsid w:val="00A3391E"/>
    <w:rsid w:val="00A33A5B"/>
    <w:rsid w:val="00A33FE6"/>
    <w:rsid w:val="00A34DA2"/>
    <w:rsid w:val="00A35049"/>
    <w:rsid w:val="00A35272"/>
    <w:rsid w:val="00A35E87"/>
    <w:rsid w:val="00A35F20"/>
    <w:rsid w:val="00A35F67"/>
    <w:rsid w:val="00A3642F"/>
    <w:rsid w:val="00A3669D"/>
    <w:rsid w:val="00A36874"/>
    <w:rsid w:val="00A37103"/>
    <w:rsid w:val="00A373A4"/>
    <w:rsid w:val="00A379C3"/>
    <w:rsid w:val="00A379D1"/>
    <w:rsid w:val="00A37D1E"/>
    <w:rsid w:val="00A37DE5"/>
    <w:rsid w:val="00A37F09"/>
    <w:rsid w:val="00A40573"/>
    <w:rsid w:val="00A41D90"/>
    <w:rsid w:val="00A42236"/>
    <w:rsid w:val="00A42327"/>
    <w:rsid w:val="00A42BE9"/>
    <w:rsid w:val="00A42C68"/>
    <w:rsid w:val="00A42D43"/>
    <w:rsid w:val="00A42F26"/>
    <w:rsid w:val="00A441CC"/>
    <w:rsid w:val="00A442C9"/>
    <w:rsid w:val="00A44BD0"/>
    <w:rsid w:val="00A44D13"/>
    <w:rsid w:val="00A4566A"/>
    <w:rsid w:val="00A46CB8"/>
    <w:rsid w:val="00A46DD7"/>
    <w:rsid w:val="00A47770"/>
    <w:rsid w:val="00A479FA"/>
    <w:rsid w:val="00A50A49"/>
    <w:rsid w:val="00A50E87"/>
    <w:rsid w:val="00A51223"/>
    <w:rsid w:val="00A5170E"/>
    <w:rsid w:val="00A51718"/>
    <w:rsid w:val="00A5212E"/>
    <w:rsid w:val="00A5217F"/>
    <w:rsid w:val="00A521A6"/>
    <w:rsid w:val="00A5224D"/>
    <w:rsid w:val="00A52339"/>
    <w:rsid w:val="00A52702"/>
    <w:rsid w:val="00A5271E"/>
    <w:rsid w:val="00A52A4F"/>
    <w:rsid w:val="00A52BF6"/>
    <w:rsid w:val="00A52C4F"/>
    <w:rsid w:val="00A52CB0"/>
    <w:rsid w:val="00A5322A"/>
    <w:rsid w:val="00A54C70"/>
    <w:rsid w:val="00A54E6B"/>
    <w:rsid w:val="00A551F5"/>
    <w:rsid w:val="00A555BD"/>
    <w:rsid w:val="00A55A30"/>
    <w:rsid w:val="00A55B57"/>
    <w:rsid w:val="00A55F00"/>
    <w:rsid w:val="00A56156"/>
    <w:rsid w:val="00A56603"/>
    <w:rsid w:val="00A576BD"/>
    <w:rsid w:val="00A57C7B"/>
    <w:rsid w:val="00A57F93"/>
    <w:rsid w:val="00A6056A"/>
    <w:rsid w:val="00A60B9A"/>
    <w:rsid w:val="00A60F3A"/>
    <w:rsid w:val="00A610B5"/>
    <w:rsid w:val="00A61C2C"/>
    <w:rsid w:val="00A61D76"/>
    <w:rsid w:val="00A6270D"/>
    <w:rsid w:val="00A62872"/>
    <w:rsid w:val="00A62C37"/>
    <w:rsid w:val="00A62E41"/>
    <w:rsid w:val="00A632FA"/>
    <w:rsid w:val="00A63352"/>
    <w:rsid w:val="00A63B73"/>
    <w:rsid w:val="00A64AC7"/>
    <w:rsid w:val="00A64C99"/>
    <w:rsid w:val="00A64E6A"/>
    <w:rsid w:val="00A64FC4"/>
    <w:rsid w:val="00A6518B"/>
    <w:rsid w:val="00A661F6"/>
    <w:rsid w:val="00A6625A"/>
    <w:rsid w:val="00A66982"/>
    <w:rsid w:val="00A66C4A"/>
    <w:rsid w:val="00A670C4"/>
    <w:rsid w:val="00A6765E"/>
    <w:rsid w:val="00A67667"/>
    <w:rsid w:val="00A676CD"/>
    <w:rsid w:val="00A67C67"/>
    <w:rsid w:val="00A67F9A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02B"/>
    <w:rsid w:val="00A73071"/>
    <w:rsid w:val="00A731F7"/>
    <w:rsid w:val="00A73391"/>
    <w:rsid w:val="00A741B8"/>
    <w:rsid w:val="00A74545"/>
    <w:rsid w:val="00A74587"/>
    <w:rsid w:val="00A74828"/>
    <w:rsid w:val="00A75250"/>
    <w:rsid w:val="00A758B2"/>
    <w:rsid w:val="00A75D4F"/>
    <w:rsid w:val="00A7643E"/>
    <w:rsid w:val="00A77177"/>
    <w:rsid w:val="00A801A7"/>
    <w:rsid w:val="00A8026A"/>
    <w:rsid w:val="00A805E2"/>
    <w:rsid w:val="00A8122B"/>
    <w:rsid w:val="00A824EE"/>
    <w:rsid w:val="00A82581"/>
    <w:rsid w:val="00A8278F"/>
    <w:rsid w:val="00A82D25"/>
    <w:rsid w:val="00A82D8D"/>
    <w:rsid w:val="00A82EC5"/>
    <w:rsid w:val="00A83407"/>
    <w:rsid w:val="00A838A8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473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588"/>
    <w:rsid w:val="00A96814"/>
    <w:rsid w:val="00A96886"/>
    <w:rsid w:val="00A96982"/>
    <w:rsid w:val="00A96EA2"/>
    <w:rsid w:val="00A97121"/>
    <w:rsid w:val="00A971D2"/>
    <w:rsid w:val="00A97335"/>
    <w:rsid w:val="00A97478"/>
    <w:rsid w:val="00A97542"/>
    <w:rsid w:val="00A97550"/>
    <w:rsid w:val="00A9757C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1E28"/>
    <w:rsid w:val="00AA2FAC"/>
    <w:rsid w:val="00AA301B"/>
    <w:rsid w:val="00AA32D8"/>
    <w:rsid w:val="00AA34C3"/>
    <w:rsid w:val="00AA3855"/>
    <w:rsid w:val="00AA3898"/>
    <w:rsid w:val="00AA3B8A"/>
    <w:rsid w:val="00AA3EF2"/>
    <w:rsid w:val="00AA4317"/>
    <w:rsid w:val="00AA46F7"/>
    <w:rsid w:val="00AA477B"/>
    <w:rsid w:val="00AA5424"/>
    <w:rsid w:val="00AA5778"/>
    <w:rsid w:val="00AA5972"/>
    <w:rsid w:val="00AA5B21"/>
    <w:rsid w:val="00AA608A"/>
    <w:rsid w:val="00AA667E"/>
    <w:rsid w:val="00AA669B"/>
    <w:rsid w:val="00AA6802"/>
    <w:rsid w:val="00AA70FC"/>
    <w:rsid w:val="00AA71A4"/>
    <w:rsid w:val="00AA7428"/>
    <w:rsid w:val="00AA755F"/>
    <w:rsid w:val="00AA7887"/>
    <w:rsid w:val="00AB034F"/>
    <w:rsid w:val="00AB0888"/>
    <w:rsid w:val="00AB0D1F"/>
    <w:rsid w:val="00AB1144"/>
    <w:rsid w:val="00AB2212"/>
    <w:rsid w:val="00AB2326"/>
    <w:rsid w:val="00AB2452"/>
    <w:rsid w:val="00AB2CFD"/>
    <w:rsid w:val="00AB2DAE"/>
    <w:rsid w:val="00AB3599"/>
    <w:rsid w:val="00AB364C"/>
    <w:rsid w:val="00AB3B0F"/>
    <w:rsid w:val="00AB3E57"/>
    <w:rsid w:val="00AB42EE"/>
    <w:rsid w:val="00AB4431"/>
    <w:rsid w:val="00AB4992"/>
    <w:rsid w:val="00AB49BF"/>
    <w:rsid w:val="00AB4E6E"/>
    <w:rsid w:val="00AB51A0"/>
    <w:rsid w:val="00AB53DD"/>
    <w:rsid w:val="00AB59E8"/>
    <w:rsid w:val="00AB5CB1"/>
    <w:rsid w:val="00AB6E55"/>
    <w:rsid w:val="00AB6EF7"/>
    <w:rsid w:val="00AB725B"/>
    <w:rsid w:val="00AB7AC4"/>
    <w:rsid w:val="00AB7AC5"/>
    <w:rsid w:val="00AB7C7E"/>
    <w:rsid w:val="00AC0198"/>
    <w:rsid w:val="00AC01D1"/>
    <w:rsid w:val="00AC05BD"/>
    <w:rsid w:val="00AC0B4F"/>
    <w:rsid w:val="00AC1176"/>
    <w:rsid w:val="00AC1411"/>
    <w:rsid w:val="00AC15CD"/>
    <w:rsid w:val="00AC1629"/>
    <w:rsid w:val="00AC2404"/>
    <w:rsid w:val="00AC2508"/>
    <w:rsid w:val="00AC254F"/>
    <w:rsid w:val="00AC3258"/>
    <w:rsid w:val="00AC3B34"/>
    <w:rsid w:val="00AC3C3D"/>
    <w:rsid w:val="00AC46C4"/>
    <w:rsid w:val="00AC4CB9"/>
    <w:rsid w:val="00AC7B8E"/>
    <w:rsid w:val="00AD08FD"/>
    <w:rsid w:val="00AD0AD5"/>
    <w:rsid w:val="00AD0B53"/>
    <w:rsid w:val="00AD0E6B"/>
    <w:rsid w:val="00AD1FE2"/>
    <w:rsid w:val="00AD252B"/>
    <w:rsid w:val="00AD2653"/>
    <w:rsid w:val="00AD2748"/>
    <w:rsid w:val="00AD2EA3"/>
    <w:rsid w:val="00AD2F0C"/>
    <w:rsid w:val="00AD37F0"/>
    <w:rsid w:val="00AD3E5C"/>
    <w:rsid w:val="00AD4A71"/>
    <w:rsid w:val="00AD4E4B"/>
    <w:rsid w:val="00AD4F1C"/>
    <w:rsid w:val="00AD5F16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5EE"/>
    <w:rsid w:val="00AE0D55"/>
    <w:rsid w:val="00AE0F04"/>
    <w:rsid w:val="00AE14F9"/>
    <w:rsid w:val="00AE202A"/>
    <w:rsid w:val="00AE2A7B"/>
    <w:rsid w:val="00AE2C63"/>
    <w:rsid w:val="00AE3D3F"/>
    <w:rsid w:val="00AE3D83"/>
    <w:rsid w:val="00AE3D99"/>
    <w:rsid w:val="00AE40E7"/>
    <w:rsid w:val="00AE4198"/>
    <w:rsid w:val="00AE41E5"/>
    <w:rsid w:val="00AE436F"/>
    <w:rsid w:val="00AE4874"/>
    <w:rsid w:val="00AE4F69"/>
    <w:rsid w:val="00AE56EC"/>
    <w:rsid w:val="00AE5810"/>
    <w:rsid w:val="00AE610D"/>
    <w:rsid w:val="00AE692F"/>
    <w:rsid w:val="00AE6FE2"/>
    <w:rsid w:val="00AE725D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17D7"/>
    <w:rsid w:val="00AF25DD"/>
    <w:rsid w:val="00AF2CD1"/>
    <w:rsid w:val="00AF2E32"/>
    <w:rsid w:val="00AF2EA7"/>
    <w:rsid w:val="00AF3582"/>
    <w:rsid w:val="00AF36C5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AF77EC"/>
    <w:rsid w:val="00B00315"/>
    <w:rsid w:val="00B0129A"/>
    <w:rsid w:val="00B01407"/>
    <w:rsid w:val="00B01455"/>
    <w:rsid w:val="00B01AF5"/>
    <w:rsid w:val="00B022C3"/>
    <w:rsid w:val="00B0238C"/>
    <w:rsid w:val="00B0309D"/>
    <w:rsid w:val="00B03278"/>
    <w:rsid w:val="00B034C8"/>
    <w:rsid w:val="00B037D5"/>
    <w:rsid w:val="00B03968"/>
    <w:rsid w:val="00B03B91"/>
    <w:rsid w:val="00B03C22"/>
    <w:rsid w:val="00B03D7C"/>
    <w:rsid w:val="00B03DA4"/>
    <w:rsid w:val="00B03F51"/>
    <w:rsid w:val="00B0407E"/>
    <w:rsid w:val="00B040C4"/>
    <w:rsid w:val="00B044D3"/>
    <w:rsid w:val="00B04B00"/>
    <w:rsid w:val="00B04ECC"/>
    <w:rsid w:val="00B0516C"/>
    <w:rsid w:val="00B0584C"/>
    <w:rsid w:val="00B05C04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2862"/>
    <w:rsid w:val="00B129B8"/>
    <w:rsid w:val="00B1365B"/>
    <w:rsid w:val="00B13A1B"/>
    <w:rsid w:val="00B1550C"/>
    <w:rsid w:val="00B156FE"/>
    <w:rsid w:val="00B15884"/>
    <w:rsid w:val="00B15AEF"/>
    <w:rsid w:val="00B16750"/>
    <w:rsid w:val="00B16D19"/>
    <w:rsid w:val="00B171C8"/>
    <w:rsid w:val="00B1724A"/>
    <w:rsid w:val="00B177FA"/>
    <w:rsid w:val="00B20146"/>
    <w:rsid w:val="00B20536"/>
    <w:rsid w:val="00B20DE1"/>
    <w:rsid w:val="00B20F5D"/>
    <w:rsid w:val="00B21478"/>
    <w:rsid w:val="00B2215E"/>
    <w:rsid w:val="00B22432"/>
    <w:rsid w:val="00B2282F"/>
    <w:rsid w:val="00B22A44"/>
    <w:rsid w:val="00B22A76"/>
    <w:rsid w:val="00B22B54"/>
    <w:rsid w:val="00B22C39"/>
    <w:rsid w:val="00B23189"/>
    <w:rsid w:val="00B231A4"/>
    <w:rsid w:val="00B235FA"/>
    <w:rsid w:val="00B23846"/>
    <w:rsid w:val="00B23AF2"/>
    <w:rsid w:val="00B23ED4"/>
    <w:rsid w:val="00B246F6"/>
    <w:rsid w:val="00B248E6"/>
    <w:rsid w:val="00B2497A"/>
    <w:rsid w:val="00B24DC0"/>
    <w:rsid w:val="00B2502E"/>
    <w:rsid w:val="00B25867"/>
    <w:rsid w:val="00B2631D"/>
    <w:rsid w:val="00B264A6"/>
    <w:rsid w:val="00B267AC"/>
    <w:rsid w:val="00B270C5"/>
    <w:rsid w:val="00B27374"/>
    <w:rsid w:val="00B276A8"/>
    <w:rsid w:val="00B277ED"/>
    <w:rsid w:val="00B27D08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6C27"/>
    <w:rsid w:val="00B36E4B"/>
    <w:rsid w:val="00B36E7C"/>
    <w:rsid w:val="00B3778F"/>
    <w:rsid w:val="00B37B32"/>
    <w:rsid w:val="00B40400"/>
    <w:rsid w:val="00B405BB"/>
    <w:rsid w:val="00B405DA"/>
    <w:rsid w:val="00B40865"/>
    <w:rsid w:val="00B40941"/>
    <w:rsid w:val="00B416B6"/>
    <w:rsid w:val="00B416C0"/>
    <w:rsid w:val="00B41F1C"/>
    <w:rsid w:val="00B41F54"/>
    <w:rsid w:val="00B42AB3"/>
    <w:rsid w:val="00B43693"/>
    <w:rsid w:val="00B437BB"/>
    <w:rsid w:val="00B43BA6"/>
    <w:rsid w:val="00B43BEE"/>
    <w:rsid w:val="00B43D3F"/>
    <w:rsid w:val="00B4408B"/>
    <w:rsid w:val="00B441AF"/>
    <w:rsid w:val="00B44466"/>
    <w:rsid w:val="00B4476F"/>
    <w:rsid w:val="00B44B78"/>
    <w:rsid w:val="00B44D38"/>
    <w:rsid w:val="00B44F20"/>
    <w:rsid w:val="00B450AF"/>
    <w:rsid w:val="00B45288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19C"/>
    <w:rsid w:val="00B522B1"/>
    <w:rsid w:val="00B52CC8"/>
    <w:rsid w:val="00B52D3A"/>
    <w:rsid w:val="00B53A58"/>
    <w:rsid w:val="00B53CAC"/>
    <w:rsid w:val="00B5402C"/>
    <w:rsid w:val="00B54091"/>
    <w:rsid w:val="00B542F9"/>
    <w:rsid w:val="00B54A77"/>
    <w:rsid w:val="00B55000"/>
    <w:rsid w:val="00B551A1"/>
    <w:rsid w:val="00B55B6C"/>
    <w:rsid w:val="00B55CB9"/>
    <w:rsid w:val="00B55D0D"/>
    <w:rsid w:val="00B560B8"/>
    <w:rsid w:val="00B56597"/>
    <w:rsid w:val="00B566F8"/>
    <w:rsid w:val="00B5670A"/>
    <w:rsid w:val="00B56A24"/>
    <w:rsid w:val="00B57518"/>
    <w:rsid w:val="00B57663"/>
    <w:rsid w:val="00B578B0"/>
    <w:rsid w:val="00B6032D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4C77"/>
    <w:rsid w:val="00B651C1"/>
    <w:rsid w:val="00B6525C"/>
    <w:rsid w:val="00B65463"/>
    <w:rsid w:val="00B65BAC"/>
    <w:rsid w:val="00B65EDF"/>
    <w:rsid w:val="00B660BF"/>
    <w:rsid w:val="00B6721B"/>
    <w:rsid w:val="00B672ED"/>
    <w:rsid w:val="00B67449"/>
    <w:rsid w:val="00B67CF4"/>
    <w:rsid w:val="00B67F1A"/>
    <w:rsid w:val="00B67F37"/>
    <w:rsid w:val="00B7020E"/>
    <w:rsid w:val="00B709EA"/>
    <w:rsid w:val="00B70A78"/>
    <w:rsid w:val="00B70DD6"/>
    <w:rsid w:val="00B71450"/>
    <w:rsid w:val="00B71CC3"/>
    <w:rsid w:val="00B7234F"/>
    <w:rsid w:val="00B7267B"/>
    <w:rsid w:val="00B72B46"/>
    <w:rsid w:val="00B72D4E"/>
    <w:rsid w:val="00B73674"/>
    <w:rsid w:val="00B73B37"/>
    <w:rsid w:val="00B73DD9"/>
    <w:rsid w:val="00B73FE9"/>
    <w:rsid w:val="00B748F0"/>
    <w:rsid w:val="00B759AA"/>
    <w:rsid w:val="00B75C04"/>
    <w:rsid w:val="00B765C3"/>
    <w:rsid w:val="00B766DC"/>
    <w:rsid w:val="00B76C4D"/>
    <w:rsid w:val="00B76DE9"/>
    <w:rsid w:val="00B77086"/>
    <w:rsid w:val="00B771F8"/>
    <w:rsid w:val="00B77B21"/>
    <w:rsid w:val="00B77DD1"/>
    <w:rsid w:val="00B77E1F"/>
    <w:rsid w:val="00B77EE8"/>
    <w:rsid w:val="00B80170"/>
    <w:rsid w:val="00B80767"/>
    <w:rsid w:val="00B80782"/>
    <w:rsid w:val="00B808A6"/>
    <w:rsid w:val="00B80AFF"/>
    <w:rsid w:val="00B8150C"/>
    <w:rsid w:val="00B81716"/>
    <w:rsid w:val="00B818C0"/>
    <w:rsid w:val="00B81DEB"/>
    <w:rsid w:val="00B81FC7"/>
    <w:rsid w:val="00B8202D"/>
    <w:rsid w:val="00B82602"/>
    <w:rsid w:val="00B82EE9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5912"/>
    <w:rsid w:val="00B85F85"/>
    <w:rsid w:val="00B86349"/>
    <w:rsid w:val="00B865C7"/>
    <w:rsid w:val="00B86754"/>
    <w:rsid w:val="00B868FB"/>
    <w:rsid w:val="00B87886"/>
    <w:rsid w:val="00B878D4"/>
    <w:rsid w:val="00B87BA5"/>
    <w:rsid w:val="00B900B6"/>
    <w:rsid w:val="00B901B3"/>
    <w:rsid w:val="00B904B9"/>
    <w:rsid w:val="00B904CE"/>
    <w:rsid w:val="00B9092B"/>
    <w:rsid w:val="00B90EAD"/>
    <w:rsid w:val="00B918C0"/>
    <w:rsid w:val="00B918C9"/>
    <w:rsid w:val="00B91A3B"/>
    <w:rsid w:val="00B92193"/>
    <w:rsid w:val="00B921F1"/>
    <w:rsid w:val="00B9254E"/>
    <w:rsid w:val="00B925DE"/>
    <w:rsid w:val="00B93911"/>
    <w:rsid w:val="00B93AA0"/>
    <w:rsid w:val="00B93B27"/>
    <w:rsid w:val="00B93C80"/>
    <w:rsid w:val="00B9434E"/>
    <w:rsid w:val="00B94440"/>
    <w:rsid w:val="00B94559"/>
    <w:rsid w:val="00B94993"/>
    <w:rsid w:val="00B94E2E"/>
    <w:rsid w:val="00B9590A"/>
    <w:rsid w:val="00B95F52"/>
    <w:rsid w:val="00B96B8A"/>
    <w:rsid w:val="00B96CA5"/>
    <w:rsid w:val="00B96EB4"/>
    <w:rsid w:val="00B97E1E"/>
    <w:rsid w:val="00B97E64"/>
    <w:rsid w:val="00B97FD8"/>
    <w:rsid w:val="00BA03B4"/>
    <w:rsid w:val="00BA0CA4"/>
    <w:rsid w:val="00BA0E86"/>
    <w:rsid w:val="00BA130C"/>
    <w:rsid w:val="00BA194C"/>
    <w:rsid w:val="00BA2270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4E53"/>
    <w:rsid w:val="00BA5364"/>
    <w:rsid w:val="00BA53B5"/>
    <w:rsid w:val="00BA54F5"/>
    <w:rsid w:val="00BA56FC"/>
    <w:rsid w:val="00BA6A15"/>
    <w:rsid w:val="00BA6CF3"/>
    <w:rsid w:val="00BA75D4"/>
    <w:rsid w:val="00BA76CF"/>
    <w:rsid w:val="00BA7B88"/>
    <w:rsid w:val="00BA7D93"/>
    <w:rsid w:val="00BB03FC"/>
    <w:rsid w:val="00BB0445"/>
    <w:rsid w:val="00BB196F"/>
    <w:rsid w:val="00BB23EF"/>
    <w:rsid w:val="00BB24BB"/>
    <w:rsid w:val="00BB2545"/>
    <w:rsid w:val="00BB2C6A"/>
    <w:rsid w:val="00BB2D3B"/>
    <w:rsid w:val="00BB35F3"/>
    <w:rsid w:val="00BB3935"/>
    <w:rsid w:val="00BB3E4D"/>
    <w:rsid w:val="00BB401E"/>
    <w:rsid w:val="00BB4715"/>
    <w:rsid w:val="00BB4934"/>
    <w:rsid w:val="00BB5A73"/>
    <w:rsid w:val="00BB5AEE"/>
    <w:rsid w:val="00BB5E42"/>
    <w:rsid w:val="00BB5FF6"/>
    <w:rsid w:val="00BB61D2"/>
    <w:rsid w:val="00BB6EAC"/>
    <w:rsid w:val="00BB7550"/>
    <w:rsid w:val="00BB777B"/>
    <w:rsid w:val="00BB78D2"/>
    <w:rsid w:val="00BC04F1"/>
    <w:rsid w:val="00BC06B8"/>
    <w:rsid w:val="00BC07B0"/>
    <w:rsid w:val="00BC07E1"/>
    <w:rsid w:val="00BC092F"/>
    <w:rsid w:val="00BC0A37"/>
    <w:rsid w:val="00BC14D3"/>
    <w:rsid w:val="00BC1B98"/>
    <w:rsid w:val="00BC2328"/>
    <w:rsid w:val="00BC2395"/>
    <w:rsid w:val="00BC2DB6"/>
    <w:rsid w:val="00BC2EE2"/>
    <w:rsid w:val="00BC2FC3"/>
    <w:rsid w:val="00BC35D6"/>
    <w:rsid w:val="00BC3F7D"/>
    <w:rsid w:val="00BC454E"/>
    <w:rsid w:val="00BC4F1A"/>
    <w:rsid w:val="00BC63FD"/>
    <w:rsid w:val="00BC6C05"/>
    <w:rsid w:val="00BC716C"/>
    <w:rsid w:val="00BC7D4E"/>
    <w:rsid w:val="00BD0231"/>
    <w:rsid w:val="00BD0912"/>
    <w:rsid w:val="00BD12E1"/>
    <w:rsid w:val="00BD13A0"/>
    <w:rsid w:val="00BD14FF"/>
    <w:rsid w:val="00BD1531"/>
    <w:rsid w:val="00BD1926"/>
    <w:rsid w:val="00BD22C4"/>
    <w:rsid w:val="00BD2407"/>
    <w:rsid w:val="00BD2961"/>
    <w:rsid w:val="00BD2FF5"/>
    <w:rsid w:val="00BD31E0"/>
    <w:rsid w:val="00BD34F3"/>
    <w:rsid w:val="00BD3686"/>
    <w:rsid w:val="00BD3E9E"/>
    <w:rsid w:val="00BD4B84"/>
    <w:rsid w:val="00BD4C1B"/>
    <w:rsid w:val="00BD4E4F"/>
    <w:rsid w:val="00BD4EF1"/>
    <w:rsid w:val="00BD5130"/>
    <w:rsid w:val="00BD517B"/>
    <w:rsid w:val="00BD5D8D"/>
    <w:rsid w:val="00BD660D"/>
    <w:rsid w:val="00BD67E7"/>
    <w:rsid w:val="00BD70FE"/>
    <w:rsid w:val="00BD77D1"/>
    <w:rsid w:val="00BD7B0C"/>
    <w:rsid w:val="00BE051E"/>
    <w:rsid w:val="00BE0593"/>
    <w:rsid w:val="00BE0933"/>
    <w:rsid w:val="00BE0D9A"/>
    <w:rsid w:val="00BE1555"/>
    <w:rsid w:val="00BE195B"/>
    <w:rsid w:val="00BE19C7"/>
    <w:rsid w:val="00BE19F0"/>
    <w:rsid w:val="00BE1D38"/>
    <w:rsid w:val="00BE2682"/>
    <w:rsid w:val="00BE27CB"/>
    <w:rsid w:val="00BE28EF"/>
    <w:rsid w:val="00BE2B80"/>
    <w:rsid w:val="00BE359D"/>
    <w:rsid w:val="00BE3CAD"/>
    <w:rsid w:val="00BE40DF"/>
    <w:rsid w:val="00BE44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6E55"/>
    <w:rsid w:val="00BE6FA3"/>
    <w:rsid w:val="00BE7049"/>
    <w:rsid w:val="00BE751D"/>
    <w:rsid w:val="00BE7708"/>
    <w:rsid w:val="00BE77AB"/>
    <w:rsid w:val="00BF0822"/>
    <w:rsid w:val="00BF0F9E"/>
    <w:rsid w:val="00BF15BA"/>
    <w:rsid w:val="00BF1CE7"/>
    <w:rsid w:val="00BF227E"/>
    <w:rsid w:val="00BF2DF1"/>
    <w:rsid w:val="00BF3D20"/>
    <w:rsid w:val="00BF40E9"/>
    <w:rsid w:val="00BF42A8"/>
    <w:rsid w:val="00BF4AA5"/>
    <w:rsid w:val="00BF4B56"/>
    <w:rsid w:val="00BF4B5E"/>
    <w:rsid w:val="00BF4D3B"/>
    <w:rsid w:val="00BF4F82"/>
    <w:rsid w:val="00BF4FB1"/>
    <w:rsid w:val="00BF5D6E"/>
    <w:rsid w:val="00BF60F7"/>
    <w:rsid w:val="00BF6125"/>
    <w:rsid w:val="00BF646C"/>
    <w:rsid w:val="00BF68E5"/>
    <w:rsid w:val="00BF7413"/>
    <w:rsid w:val="00BF753C"/>
    <w:rsid w:val="00BF75C5"/>
    <w:rsid w:val="00C00118"/>
    <w:rsid w:val="00C001CC"/>
    <w:rsid w:val="00C00662"/>
    <w:rsid w:val="00C00B8A"/>
    <w:rsid w:val="00C010B5"/>
    <w:rsid w:val="00C011CD"/>
    <w:rsid w:val="00C018B9"/>
    <w:rsid w:val="00C01E15"/>
    <w:rsid w:val="00C02477"/>
    <w:rsid w:val="00C02C6E"/>
    <w:rsid w:val="00C02CEF"/>
    <w:rsid w:val="00C02D75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1AF"/>
    <w:rsid w:val="00C05747"/>
    <w:rsid w:val="00C05F4C"/>
    <w:rsid w:val="00C061F7"/>
    <w:rsid w:val="00C06292"/>
    <w:rsid w:val="00C06642"/>
    <w:rsid w:val="00C06C23"/>
    <w:rsid w:val="00C06F30"/>
    <w:rsid w:val="00C07248"/>
    <w:rsid w:val="00C07277"/>
    <w:rsid w:val="00C07DB4"/>
    <w:rsid w:val="00C100FB"/>
    <w:rsid w:val="00C10773"/>
    <w:rsid w:val="00C10DDB"/>
    <w:rsid w:val="00C10F4E"/>
    <w:rsid w:val="00C1127C"/>
    <w:rsid w:val="00C1202C"/>
    <w:rsid w:val="00C123A6"/>
    <w:rsid w:val="00C1256B"/>
    <w:rsid w:val="00C127BB"/>
    <w:rsid w:val="00C12858"/>
    <w:rsid w:val="00C12BE5"/>
    <w:rsid w:val="00C132AE"/>
    <w:rsid w:val="00C13898"/>
    <w:rsid w:val="00C14580"/>
    <w:rsid w:val="00C14D80"/>
    <w:rsid w:val="00C14DB7"/>
    <w:rsid w:val="00C14F5A"/>
    <w:rsid w:val="00C15920"/>
    <w:rsid w:val="00C15A5E"/>
    <w:rsid w:val="00C15BF0"/>
    <w:rsid w:val="00C15E48"/>
    <w:rsid w:val="00C16A00"/>
    <w:rsid w:val="00C17605"/>
    <w:rsid w:val="00C2015F"/>
    <w:rsid w:val="00C204FF"/>
    <w:rsid w:val="00C20797"/>
    <w:rsid w:val="00C20B4B"/>
    <w:rsid w:val="00C21760"/>
    <w:rsid w:val="00C217D4"/>
    <w:rsid w:val="00C2225D"/>
    <w:rsid w:val="00C22C85"/>
    <w:rsid w:val="00C2340F"/>
    <w:rsid w:val="00C236D0"/>
    <w:rsid w:val="00C238D3"/>
    <w:rsid w:val="00C239CD"/>
    <w:rsid w:val="00C24A0E"/>
    <w:rsid w:val="00C24B98"/>
    <w:rsid w:val="00C24C12"/>
    <w:rsid w:val="00C24DB5"/>
    <w:rsid w:val="00C24E11"/>
    <w:rsid w:val="00C256E8"/>
    <w:rsid w:val="00C25A03"/>
    <w:rsid w:val="00C25BB5"/>
    <w:rsid w:val="00C25E01"/>
    <w:rsid w:val="00C26335"/>
    <w:rsid w:val="00C2684A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488B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422"/>
    <w:rsid w:val="00C41B08"/>
    <w:rsid w:val="00C41E5C"/>
    <w:rsid w:val="00C41F71"/>
    <w:rsid w:val="00C42697"/>
    <w:rsid w:val="00C42EE7"/>
    <w:rsid w:val="00C43656"/>
    <w:rsid w:val="00C43B27"/>
    <w:rsid w:val="00C43EB4"/>
    <w:rsid w:val="00C4406A"/>
    <w:rsid w:val="00C4431A"/>
    <w:rsid w:val="00C443BA"/>
    <w:rsid w:val="00C4455C"/>
    <w:rsid w:val="00C44B86"/>
    <w:rsid w:val="00C4700C"/>
    <w:rsid w:val="00C470D5"/>
    <w:rsid w:val="00C471F3"/>
    <w:rsid w:val="00C4739A"/>
    <w:rsid w:val="00C47CD7"/>
    <w:rsid w:val="00C50C0B"/>
    <w:rsid w:val="00C50EA2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57E2A"/>
    <w:rsid w:val="00C60333"/>
    <w:rsid w:val="00C60AAB"/>
    <w:rsid w:val="00C60E6E"/>
    <w:rsid w:val="00C6102F"/>
    <w:rsid w:val="00C61386"/>
    <w:rsid w:val="00C61DC1"/>
    <w:rsid w:val="00C624D2"/>
    <w:rsid w:val="00C624F0"/>
    <w:rsid w:val="00C625E6"/>
    <w:rsid w:val="00C62FCF"/>
    <w:rsid w:val="00C63614"/>
    <w:rsid w:val="00C63C2E"/>
    <w:rsid w:val="00C641E4"/>
    <w:rsid w:val="00C64216"/>
    <w:rsid w:val="00C64823"/>
    <w:rsid w:val="00C6485D"/>
    <w:rsid w:val="00C6488E"/>
    <w:rsid w:val="00C6503F"/>
    <w:rsid w:val="00C65891"/>
    <w:rsid w:val="00C65DB5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5E"/>
    <w:rsid w:val="00C749DF"/>
    <w:rsid w:val="00C74FE4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1BE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6CC5"/>
    <w:rsid w:val="00C8797E"/>
    <w:rsid w:val="00C87ACC"/>
    <w:rsid w:val="00C87B42"/>
    <w:rsid w:val="00C87DE3"/>
    <w:rsid w:val="00C905BD"/>
    <w:rsid w:val="00C90648"/>
    <w:rsid w:val="00C9076F"/>
    <w:rsid w:val="00C9128B"/>
    <w:rsid w:val="00C914F6"/>
    <w:rsid w:val="00C918AC"/>
    <w:rsid w:val="00C91B98"/>
    <w:rsid w:val="00C91C09"/>
    <w:rsid w:val="00C91D95"/>
    <w:rsid w:val="00C91E6F"/>
    <w:rsid w:val="00C91F25"/>
    <w:rsid w:val="00C92516"/>
    <w:rsid w:val="00C92F3C"/>
    <w:rsid w:val="00C931FD"/>
    <w:rsid w:val="00C93253"/>
    <w:rsid w:val="00C93557"/>
    <w:rsid w:val="00C93853"/>
    <w:rsid w:val="00C939AA"/>
    <w:rsid w:val="00C93C39"/>
    <w:rsid w:val="00C93ED6"/>
    <w:rsid w:val="00C9408A"/>
    <w:rsid w:val="00C94C3A"/>
    <w:rsid w:val="00C94EB0"/>
    <w:rsid w:val="00C95AA6"/>
    <w:rsid w:val="00C95CF3"/>
    <w:rsid w:val="00C95D5E"/>
    <w:rsid w:val="00C965BC"/>
    <w:rsid w:val="00C96D69"/>
    <w:rsid w:val="00C96F9F"/>
    <w:rsid w:val="00C97114"/>
    <w:rsid w:val="00C9745E"/>
    <w:rsid w:val="00C974B9"/>
    <w:rsid w:val="00C976A0"/>
    <w:rsid w:val="00C97D01"/>
    <w:rsid w:val="00CA03B1"/>
    <w:rsid w:val="00CA0414"/>
    <w:rsid w:val="00CA0545"/>
    <w:rsid w:val="00CA074B"/>
    <w:rsid w:val="00CA0AAE"/>
    <w:rsid w:val="00CA2043"/>
    <w:rsid w:val="00CA2867"/>
    <w:rsid w:val="00CA3254"/>
    <w:rsid w:val="00CA3255"/>
    <w:rsid w:val="00CA3C2F"/>
    <w:rsid w:val="00CA3C72"/>
    <w:rsid w:val="00CA3CFE"/>
    <w:rsid w:val="00CA3EDC"/>
    <w:rsid w:val="00CA3F18"/>
    <w:rsid w:val="00CA41E9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A769A"/>
    <w:rsid w:val="00CB1FB2"/>
    <w:rsid w:val="00CB2415"/>
    <w:rsid w:val="00CB28A2"/>
    <w:rsid w:val="00CB29E1"/>
    <w:rsid w:val="00CB2C6D"/>
    <w:rsid w:val="00CB2F72"/>
    <w:rsid w:val="00CB4485"/>
    <w:rsid w:val="00CB475B"/>
    <w:rsid w:val="00CB4AAC"/>
    <w:rsid w:val="00CB4C58"/>
    <w:rsid w:val="00CB4CDC"/>
    <w:rsid w:val="00CB50CA"/>
    <w:rsid w:val="00CB5DE3"/>
    <w:rsid w:val="00CB6401"/>
    <w:rsid w:val="00CB68FA"/>
    <w:rsid w:val="00CB724A"/>
    <w:rsid w:val="00CB7727"/>
    <w:rsid w:val="00CB7748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3EDD"/>
    <w:rsid w:val="00CC407F"/>
    <w:rsid w:val="00CC48D8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906"/>
    <w:rsid w:val="00CD1ADC"/>
    <w:rsid w:val="00CD1B5F"/>
    <w:rsid w:val="00CD1D81"/>
    <w:rsid w:val="00CD1E2D"/>
    <w:rsid w:val="00CD29F5"/>
    <w:rsid w:val="00CD2A21"/>
    <w:rsid w:val="00CD313F"/>
    <w:rsid w:val="00CD3D8F"/>
    <w:rsid w:val="00CD3DFE"/>
    <w:rsid w:val="00CD4F37"/>
    <w:rsid w:val="00CD526D"/>
    <w:rsid w:val="00CD540E"/>
    <w:rsid w:val="00CD592E"/>
    <w:rsid w:val="00CD594B"/>
    <w:rsid w:val="00CD5A42"/>
    <w:rsid w:val="00CD5D75"/>
    <w:rsid w:val="00CD6194"/>
    <w:rsid w:val="00CD61E4"/>
    <w:rsid w:val="00CD6210"/>
    <w:rsid w:val="00CD657D"/>
    <w:rsid w:val="00CD6735"/>
    <w:rsid w:val="00CD67D7"/>
    <w:rsid w:val="00CD7202"/>
    <w:rsid w:val="00CD7900"/>
    <w:rsid w:val="00CD7ED9"/>
    <w:rsid w:val="00CE06D3"/>
    <w:rsid w:val="00CE0BD0"/>
    <w:rsid w:val="00CE1B72"/>
    <w:rsid w:val="00CE1C9E"/>
    <w:rsid w:val="00CE1DBC"/>
    <w:rsid w:val="00CE2581"/>
    <w:rsid w:val="00CE266C"/>
    <w:rsid w:val="00CE33B2"/>
    <w:rsid w:val="00CE34A5"/>
    <w:rsid w:val="00CE34BF"/>
    <w:rsid w:val="00CE3994"/>
    <w:rsid w:val="00CE3A02"/>
    <w:rsid w:val="00CE3C6B"/>
    <w:rsid w:val="00CE3E1B"/>
    <w:rsid w:val="00CE4C43"/>
    <w:rsid w:val="00CE5A8C"/>
    <w:rsid w:val="00CE5B8E"/>
    <w:rsid w:val="00CE5FFD"/>
    <w:rsid w:val="00CE67B4"/>
    <w:rsid w:val="00CE67C1"/>
    <w:rsid w:val="00CE6E78"/>
    <w:rsid w:val="00CE7216"/>
    <w:rsid w:val="00CE7522"/>
    <w:rsid w:val="00CE7993"/>
    <w:rsid w:val="00CE79CF"/>
    <w:rsid w:val="00CE7A77"/>
    <w:rsid w:val="00CE7BB9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2F3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118B"/>
    <w:rsid w:val="00D01DB8"/>
    <w:rsid w:val="00D01F11"/>
    <w:rsid w:val="00D0208A"/>
    <w:rsid w:val="00D020A3"/>
    <w:rsid w:val="00D0226C"/>
    <w:rsid w:val="00D022EA"/>
    <w:rsid w:val="00D02327"/>
    <w:rsid w:val="00D027A5"/>
    <w:rsid w:val="00D02CD8"/>
    <w:rsid w:val="00D02CFC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4FA8"/>
    <w:rsid w:val="00D05909"/>
    <w:rsid w:val="00D06501"/>
    <w:rsid w:val="00D06D4D"/>
    <w:rsid w:val="00D071A8"/>
    <w:rsid w:val="00D07C4F"/>
    <w:rsid w:val="00D07FA1"/>
    <w:rsid w:val="00D10247"/>
    <w:rsid w:val="00D10761"/>
    <w:rsid w:val="00D10762"/>
    <w:rsid w:val="00D10F0E"/>
    <w:rsid w:val="00D117AC"/>
    <w:rsid w:val="00D119EB"/>
    <w:rsid w:val="00D11C9F"/>
    <w:rsid w:val="00D126EF"/>
    <w:rsid w:val="00D12A06"/>
    <w:rsid w:val="00D1346C"/>
    <w:rsid w:val="00D135BB"/>
    <w:rsid w:val="00D139EB"/>
    <w:rsid w:val="00D13D02"/>
    <w:rsid w:val="00D1495A"/>
    <w:rsid w:val="00D14BB8"/>
    <w:rsid w:val="00D14F4A"/>
    <w:rsid w:val="00D15087"/>
    <w:rsid w:val="00D15972"/>
    <w:rsid w:val="00D15E75"/>
    <w:rsid w:val="00D15F72"/>
    <w:rsid w:val="00D16092"/>
    <w:rsid w:val="00D1655E"/>
    <w:rsid w:val="00D16615"/>
    <w:rsid w:val="00D1686A"/>
    <w:rsid w:val="00D16B54"/>
    <w:rsid w:val="00D16C15"/>
    <w:rsid w:val="00D16DD6"/>
    <w:rsid w:val="00D16FD0"/>
    <w:rsid w:val="00D173B3"/>
    <w:rsid w:val="00D173EF"/>
    <w:rsid w:val="00D17506"/>
    <w:rsid w:val="00D17531"/>
    <w:rsid w:val="00D17B51"/>
    <w:rsid w:val="00D20293"/>
    <w:rsid w:val="00D20D17"/>
    <w:rsid w:val="00D2174B"/>
    <w:rsid w:val="00D21925"/>
    <w:rsid w:val="00D21B01"/>
    <w:rsid w:val="00D21C49"/>
    <w:rsid w:val="00D21FDF"/>
    <w:rsid w:val="00D22AFD"/>
    <w:rsid w:val="00D234B0"/>
    <w:rsid w:val="00D2434F"/>
    <w:rsid w:val="00D246B6"/>
    <w:rsid w:val="00D24BEB"/>
    <w:rsid w:val="00D251AD"/>
    <w:rsid w:val="00D25247"/>
    <w:rsid w:val="00D2557E"/>
    <w:rsid w:val="00D259D2"/>
    <w:rsid w:val="00D25CEB"/>
    <w:rsid w:val="00D26324"/>
    <w:rsid w:val="00D26C54"/>
    <w:rsid w:val="00D26DE4"/>
    <w:rsid w:val="00D26DE6"/>
    <w:rsid w:val="00D2743E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2EEC"/>
    <w:rsid w:val="00D33867"/>
    <w:rsid w:val="00D346C0"/>
    <w:rsid w:val="00D34CA4"/>
    <w:rsid w:val="00D35AF7"/>
    <w:rsid w:val="00D35B7D"/>
    <w:rsid w:val="00D36408"/>
    <w:rsid w:val="00D36F0E"/>
    <w:rsid w:val="00D37567"/>
    <w:rsid w:val="00D3756B"/>
    <w:rsid w:val="00D37587"/>
    <w:rsid w:val="00D37DFD"/>
    <w:rsid w:val="00D401F2"/>
    <w:rsid w:val="00D40547"/>
    <w:rsid w:val="00D4054F"/>
    <w:rsid w:val="00D40A20"/>
    <w:rsid w:val="00D40D77"/>
    <w:rsid w:val="00D40DA7"/>
    <w:rsid w:val="00D40F50"/>
    <w:rsid w:val="00D412EB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875"/>
    <w:rsid w:val="00D44CE6"/>
    <w:rsid w:val="00D44EB1"/>
    <w:rsid w:val="00D45244"/>
    <w:rsid w:val="00D45884"/>
    <w:rsid w:val="00D45A10"/>
    <w:rsid w:val="00D45A1B"/>
    <w:rsid w:val="00D45CA1"/>
    <w:rsid w:val="00D45E75"/>
    <w:rsid w:val="00D469F8"/>
    <w:rsid w:val="00D470B1"/>
    <w:rsid w:val="00D47112"/>
    <w:rsid w:val="00D47528"/>
    <w:rsid w:val="00D47842"/>
    <w:rsid w:val="00D47B80"/>
    <w:rsid w:val="00D47CEF"/>
    <w:rsid w:val="00D47F42"/>
    <w:rsid w:val="00D5085A"/>
    <w:rsid w:val="00D51175"/>
    <w:rsid w:val="00D51328"/>
    <w:rsid w:val="00D51DC7"/>
    <w:rsid w:val="00D52086"/>
    <w:rsid w:val="00D520CE"/>
    <w:rsid w:val="00D526B5"/>
    <w:rsid w:val="00D52A12"/>
    <w:rsid w:val="00D52D05"/>
    <w:rsid w:val="00D53069"/>
    <w:rsid w:val="00D540D8"/>
    <w:rsid w:val="00D549AA"/>
    <w:rsid w:val="00D54E30"/>
    <w:rsid w:val="00D5512D"/>
    <w:rsid w:val="00D552E2"/>
    <w:rsid w:val="00D55414"/>
    <w:rsid w:val="00D563BB"/>
    <w:rsid w:val="00D567BA"/>
    <w:rsid w:val="00D57476"/>
    <w:rsid w:val="00D5759E"/>
    <w:rsid w:val="00D57AF1"/>
    <w:rsid w:val="00D57C94"/>
    <w:rsid w:val="00D57F56"/>
    <w:rsid w:val="00D60740"/>
    <w:rsid w:val="00D60752"/>
    <w:rsid w:val="00D61039"/>
    <w:rsid w:val="00D61194"/>
    <w:rsid w:val="00D61201"/>
    <w:rsid w:val="00D615F3"/>
    <w:rsid w:val="00D617CA"/>
    <w:rsid w:val="00D61C93"/>
    <w:rsid w:val="00D621DC"/>
    <w:rsid w:val="00D623A9"/>
    <w:rsid w:val="00D6284A"/>
    <w:rsid w:val="00D62BF4"/>
    <w:rsid w:val="00D62DD4"/>
    <w:rsid w:val="00D62F99"/>
    <w:rsid w:val="00D636E8"/>
    <w:rsid w:val="00D63F33"/>
    <w:rsid w:val="00D6483C"/>
    <w:rsid w:val="00D64FF3"/>
    <w:rsid w:val="00D65331"/>
    <w:rsid w:val="00D6564A"/>
    <w:rsid w:val="00D6585E"/>
    <w:rsid w:val="00D65C8F"/>
    <w:rsid w:val="00D65F1E"/>
    <w:rsid w:val="00D666E8"/>
    <w:rsid w:val="00D6673E"/>
    <w:rsid w:val="00D66AD8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2977"/>
    <w:rsid w:val="00D730B1"/>
    <w:rsid w:val="00D73E83"/>
    <w:rsid w:val="00D74105"/>
    <w:rsid w:val="00D743B1"/>
    <w:rsid w:val="00D7489F"/>
    <w:rsid w:val="00D74B42"/>
    <w:rsid w:val="00D76120"/>
    <w:rsid w:val="00D76280"/>
    <w:rsid w:val="00D76563"/>
    <w:rsid w:val="00D802B4"/>
    <w:rsid w:val="00D80875"/>
    <w:rsid w:val="00D80E49"/>
    <w:rsid w:val="00D812B4"/>
    <w:rsid w:val="00D817DC"/>
    <w:rsid w:val="00D81D7F"/>
    <w:rsid w:val="00D82024"/>
    <w:rsid w:val="00D8235A"/>
    <w:rsid w:val="00D8244A"/>
    <w:rsid w:val="00D82531"/>
    <w:rsid w:val="00D82D03"/>
    <w:rsid w:val="00D82D3E"/>
    <w:rsid w:val="00D82E85"/>
    <w:rsid w:val="00D8302A"/>
    <w:rsid w:val="00D83E8E"/>
    <w:rsid w:val="00D843BE"/>
    <w:rsid w:val="00D8445A"/>
    <w:rsid w:val="00D84703"/>
    <w:rsid w:val="00D84844"/>
    <w:rsid w:val="00D84B41"/>
    <w:rsid w:val="00D85AB2"/>
    <w:rsid w:val="00D86ACF"/>
    <w:rsid w:val="00D86E28"/>
    <w:rsid w:val="00D8706B"/>
    <w:rsid w:val="00D8759B"/>
    <w:rsid w:val="00D879A5"/>
    <w:rsid w:val="00D901D0"/>
    <w:rsid w:val="00D905F3"/>
    <w:rsid w:val="00D90CD2"/>
    <w:rsid w:val="00D90DC4"/>
    <w:rsid w:val="00D90E16"/>
    <w:rsid w:val="00D90FCF"/>
    <w:rsid w:val="00D91342"/>
    <w:rsid w:val="00D91C2E"/>
    <w:rsid w:val="00D91E6F"/>
    <w:rsid w:val="00D91F72"/>
    <w:rsid w:val="00D9232C"/>
    <w:rsid w:val="00D927FB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897"/>
    <w:rsid w:val="00D94F7D"/>
    <w:rsid w:val="00D95733"/>
    <w:rsid w:val="00D957F4"/>
    <w:rsid w:val="00D96245"/>
    <w:rsid w:val="00D963D0"/>
    <w:rsid w:val="00D9698B"/>
    <w:rsid w:val="00D96DEA"/>
    <w:rsid w:val="00D97547"/>
    <w:rsid w:val="00D97B2E"/>
    <w:rsid w:val="00DA0D52"/>
    <w:rsid w:val="00DA10D0"/>
    <w:rsid w:val="00DA1177"/>
    <w:rsid w:val="00DA1186"/>
    <w:rsid w:val="00DA1C2E"/>
    <w:rsid w:val="00DA2138"/>
    <w:rsid w:val="00DA2199"/>
    <w:rsid w:val="00DA22D2"/>
    <w:rsid w:val="00DA2B83"/>
    <w:rsid w:val="00DA3621"/>
    <w:rsid w:val="00DA3EB5"/>
    <w:rsid w:val="00DA4A0D"/>
    <w:rsid w:val="00DA5072"/>
    <w:rsid w:val="00DA57AB"/>
    <w:rsid w:val="00DA5849"/>
    <w:rsid w:val="00DA5ACD"/>
    <w:rsid w:val="00DA6076"/>
    <w:rsid w:val="00DA6321"/>
    <w:rsid w:val="00DA6487"/>
    <w:rsid w:val="00DA6C3C"/>
    <w:rsid w:val="00DA6D43"/>
    <w:rsid w:val="00DA6FBE"/>
    <w:rsid w:val="00DA750A"/>
    <w:rsid w:val="00DA7B0C"/>
    <w:rsid w:val="00DB0DD8"/>
    <w:rsid w:val="00DB1884"/>
    <w:rsid w:val="00DB1C15"/>
    <w:rsid w:val="00DB1F7D"/>
    <w:rsid w:val="00DB1FE8"/>
    <w:rsid w:val="00DB28CE"/>
    <w:rsid w:val="00DB2E2C"/>
    <w:rsid w:val="00DB316A"/>
    <w:rsid w:val="00DB3309"/>
    <w:rsid w:val="00DB49BE"/>
    <w:rsid w:val="00DB6077"/>
    <w:rsid w:val="00DB749B"/>
    <w:rsid w:val="00DC0E3D"/>
    <w:rsid w:val="00DC1791"/>
    <w:rsid w:val="00DC1815"/>
    <w:rsid w:val="00DC3645"/>
    <w:rsid w:val="00DC38EE"/>
    <w:rsid w:val="00DC3A0A"/>
    <w:rsid w:val="00DC41C1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0F1"/>
    <w:rsid w:val="00DD288D"/>
    <w:rsid w:val="00DD2D2A"/>
    <w:rsid w:val="00DD2F2D"/>
    <w:rsid w:val="00DD31C0"/>
    <w:rsid w:val="00DD3ED3"/>
    <w:rsid w:val="00DD4F79"/>
    <w:rsid w:val="00DD5330"/>
    <w:rsid w:val="00DD551E"/>
    <w:rsid w:val="00DD55F3"/>
    <w:rsid w:val="00DD579F"/>
    <w:rsid w:val="00DD57E5"/>
    <w:rsid w:val="00DD58CA"/>
    <w:rsid w:val="00DD5916"/>
    <w:rsid w:val="00DD5D30"/>
    <w:rsid w:val="00DD5E39"/>
    <w:rsid w:val="00DD5F38"/>
    <w:rsid w:val="00DD60FB"/>
    <w:rsid w:val="00DD6187"/>
    <w:rsid w:val="00DD6269"/>
    <w:rsid w:val="00DD62A4"/>
    <w:rsid w:val="00DD6759"/>
    <w:rsid w:val="00DD6882"/>
    <w:rsid w:val="00DD6A60"/>
    <w:rsid w:val="00DD6B00"/>
    <w:rsid w:val="00DD70AF"/>
    <w:rsid w:val="00DD724D"/>
    <w:rsid w:val="00DD7F02"/>
    <w:rsid w:val="00DE008E"/>
    <w:rsid w:val="00DE0CEE"/>
    <w:rsid w:val="00DE0E93"/>
    <w:rsid w:val="00DE0F29"/>
    <w:rsid w:val="00DE1FC0"/>
    <w:rsid w:val="00DE21CA"/>
    <w:rsid w:val="00DE2434"/>
    <w:rsid w:val="00DE2587"/>
    <w:rsid w:val="00DE2CC8"/>
    <w:rsid w:val="00DE39B1"/>
    <w:rsid w:val="00DE3BA2"/>
    <w:rsid w:val="00DE429A"/>
    <w:rsid w:val="00DE44FD"/>
    <w:rsid w:val="00DE49E3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7FB"/>
    <w:rsid w:val="00DE6964"/>
    <w:rsid w:val="00DE6AD6"/>
    <w:rsid w:val="00DE6B71"/>
    <w:rsid w:val="00DE6F86"/>
    <w:rsid w:val="00DE7348"/>
    <w:rsid w:val="00DE770C"/>
    <w:rsid w:val="00DE7C80"/>
    <w:rsid w:val="00DE7CEB"/>
    <w:rsid w:val="00DE7D61"/>
    <w:rsid w:val="00DE7EA5"/>
    <w:rsid w:val="00DE7FCB"/>
    <w:rsid w:val="00DF07B2"/>
    <w:rsid w:val="00DF09AC"/>
    <w:rsid w:val="00DF09BD"/>
    <w:rsid w:val="00DF0EC0"/>
    <w:rsid w:val="00DF1E22"/>
    <w:rsid w:val="00DF23F3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5FB2"/>
    <w:rsid w:val="00DF6130"/>
    <w:rsid w:val="00DF649C"/>
    <w:rsid w:val="00DF68FA"/>
    <w:rsid w:val="00DF6CF6"/>
    <w:rsid w:val="00DF6F00"/>
    <w:rsid w:val="00DF75ED"/>
    <w:rsid w:val="00E0023A"/>
    <w:rsid w:val="00E00FA3"/>
    <w:rsid w:val="00E01372"/>
    <w:rsid w:val="00E01C09"/>
    <w:rsid w:val="00E020F4"/>
    <w:rsid w:val="00E024EA"/>
    <w:rsid w:val="00E0268B"/>
    <w:rsid w:val="00E0278B"/>
    <w:rsid w:val="00E02A4F"/>
    <w:rsid w:val="00E02E39"/>
    <w:rsid w:val="00E02F53"/>
    <w:rsid w:val="00E030EA"/>
    <w:rsid w:val="00E03850"/>
    <w:rsid w:val="00E03DC1"/>
    <w:rsid w:val="00E03FFD"/>
    <w:rsid w:val="00E047BC"/>
    <w:rsid w:val="00E04890"/>
    <w:rsid w:val="00E04D54"/>
    <w:rsid w:val="00E055B7"/>
    <w:rsid w:val="00E05630"/>
    <w:rsid w:val="00E05A20"/>
    <w:rsid w:val="00E060F5"/>
    <w:rsid w:val="00E06CC7"/>
    <w:rsid w:val="00E06E5F"/>
    <w:rsid w:val="00E06E6C"/>
    <w:rsid w:val="00E074C6"/>
    <w:rsid w:val="00E074F3"/>
    <w:rsid w:val="00E07990"/>
    <w:rsid w:val="00E07A64"/>
    <w:rsid w:val="00E07F2A"/>
    <w:rsid w:val="00E105E4"/>
    <w:rsid w:val="00E1086E"/>
    <w:rsid w:val="00E1100F"/>
    <w:rsid w:val="00E1101D"/>
    <w:rsid w:val="00E11078"/>
    <w:rsid w:val="00E11EE3"/>
    <w:rsid w:val="00E1211E"/>
    <w:rsid w:val="00E12578"/>
    <w:rsid w:val="00E127A1"/>
    <w:rsid w:val="00E12AD5"/>
    <w:rsid w:val="00E13325"/>
    <w:rsid w:val="00E138D7"/>
    <w:rsid w:val="00E13D9C"/>
    <w:rsid w:val="00E1433B"/>
    <w:rsid w:val="00E145DF"/>
    <w:rsid w:val="00E14813"/>
    <w:rsid w:val="00E14D3A"/>
    <w:rsid w:val="00E16703"/>
    <w:rsid w:val="00E1680A"/>
    <w:rsid w:val="00E16DBF"/>
    <w:rsid w:val="00E202F0"/>
    <w:rsid w:val="00E20684"/>
    <w:rsid w:val="00E20B04"/>
    <w:rsid w:val="00E20F88"/>
    <w:rsid w:val="00E213A6"/>
    <w:rsid w:val="00E2148C"/>
    <w:rsid w:val="00E215C3"/>
    <w:rsid w:val="00E2178B"/>
    <w:rsid w:val="00E21830"/>
    <w:rsid w:val="00E2261B"/>
    <w:rsid w:val="00E23021"/>
    <w:rsid w:val="00E2316B"/>
    <w:rsid w:val="00E23FF5"/>
    <w:rsid w:val="00E24309"/>
    <w:rsid w:val="00E24BBF"/>
    <w:rsid w:val="00E2504D"/>
    <w:rsid w:val="00E25196"/>
    <w:rsid w:val="00E25ED4"/>
    <w:rsid w:val="00E25F5B"/>
    <w:rsid w:val="00E26A86"/>
    <w:rsid w:val="00E26C9C"/>
    <w:rsid w:val="00E26D63"/>
    <w:rsid w:val="00E26F90"/>
    <w:rsid w:val="00E2704F"/>
    <w:rsid w:val="00E27361"/>
    <w:rsid w:val="00E27620"/>
    <w:rsid w:val="00E27819"/>
    <w:rsid w:val="00E27F67"/>
    <w:rsid w:val="00E30321"/>
    <w:rsid w:val="00E30703"/>
    <w:rsid w:val="00E309BA"/>
    <w:rsid w:val="00E30B85"/>
    <w:rsid w:val="00E31D7E"/>
    <w:rsid w:val="00E3210C"/>
    <w:rsid w:val="00E32AAB"/>
    <w:rsid w:val="00E3315E"/>
    <w:rsid w:val="00E33AE4"/>
    <w:rsid w:val="00E33C11"/>
    <w:rsid w:val="00E34329"/>
    <w:rsid w:val="00E34B94"/>
    <w:rsid w:val="00E34F6B"/>
    <w:rsid w:val="00E3502B"/>
    <w:rsid w:val="00E353F3"/>
    <w:rsid w:val="00E358C0"/>
    <w:rsid w:val="00E35C64"/>
    <w:rsid w:val="00E35E8C"/>
    <w:rsid w:val="00E3718E"/>
    <w:rsid w:val="00E371F2"/>
    <w:rsid w:val="00E37555"/>
    <w:rsid w:val="00E376EA"/>
    <w:rsid w:val="00E37AA3"/>
    <w:rsid w:val="00E37CE3"/>
    <w:rsid w:val="00E40590"/>
    <w:rsid w:val="00E406E5"/>
    <w:rsid w:val="00E41BCC"/>
    <w:rsid w:val="00E4288A"/>
    <w:rsid w:val="00E42C26"/>
    <w:rsid w:val="00E43AB7"/>
    <w:rsid w:val="00E440C5"/>
    <w:rsid w:val="00E441DD"/>
    <w:rsid w:val="00E44EF3"/>
    <w:rsid w:val="00E45BA9"/>
    <w:rsid w:val="00E4618A"/>
    <w:rsid w:val="00E46471"/>
    <w:rsid w:val="00E4684E"/>
    <w:rsid w:val="00E46B27"/>
    <w:rsid w:val="00E46E7A"/>
    <w:rsid w:val="00E4711A"/>
    <w:rsid w:val="00E4748D"/>
    <w:rsid w:val="00E47674"/>
    <w:rsid w:val="00E4795E"/>
    <w:rsid w:val="00E50189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164"/>
    <w:rsid w:val="00E532E2"/>
    <w:rsid w:val="00E538E9"/>
    <w:rsid w:val="00E538F7"/>
    <w:rsid w:val="00E54493"/>
    <w:rsid w:val="00E545E5"/>
    <w:rsid w:val="00E54903"/>
    <w:rsid w:val="00E54C91"/>
    <w:rsid w:val="00E55564"/>
    <w:rsid w:val="00E55C0B"/>
    <w:rsid w:val="00E55C8A"/>
    <w:rsid w:val="00E55E89"/>
    <w:rsid w:val="00E5608C"/>
    <w:rsid w:val="00E56163"/>
    <w:rsid w:val="00E56257"/>
    <w:rsid w:val="00E5633E"/>
    <w:rsid w:val="00E56800"/>
    <w:rsid w:val="00E56B1C"/>
    <w:rsid w:val="00E575A4"/>
    <w:rsid w:val="00E575E5"/>
    <w:rsid w:val="00E5765A"/>
    <w:rsid w:val="00E57B5E"/>
    <w:rsid w:val="00E57D08"/>
    <w:rsid w:val="00E60473"/>
    <w:rsid w:val="00E6070E"/>
    <w:rsid w:val="00E60DF3"/>
    <w:rsid w:val="00E61081"/>
    <w:rsid w:val="00E6179A"/>
    <w:rsid w:val="00E61A23"/>
    <w:rsid w:val="00E61F3D"/>
    <w:rsid w:val="00E63039"/>
    <w:rsid w:val="00E6332F"/>
    <w:rsid w:val="00E63807"/>
    <w:rsid w:val="00E63A5D"/>
    <w:rsid w:val="00E63B8C"/>
    <w:rsid w:val="00E647D6"/>
    <w:rsid w:val="00E651AA"/>
    <w:rsid w:val="00E66035"/>
    <w:rsid w:val="00E666DA"/>
    <w:rsid w:val="00E6671A"/>
    <w:rsid w:val="00E66C78"/>
    <w:rsid w:val="00E67752"/>
    <w:rsid w:val="00E679B8"/>
    <w:rsid w:val="00E700B5"/>
    <w:rsid w:val="00E70B4C"/>
    <w:rsid w:val="00E715AD"/>
    <w:rsid w:val="00E71823"/>
    <w:rsid w:val="00E71DAF"/>
    <w:rsid w:val="00E71DD5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779"/>
    <w:rsid w:val="00E76D27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033"/>
    <w:rsid w:val="00E84957"/>
    <w:rsid w:val="00E84D42"/>
    <w:rsid w:val="00E84E47"/>
    <w:rsid w:val="00E851D9"/>
    <w:rsid w:val="00E85B44"/>
    <w:rsid w:val="00E862A3"/>
    <w:rsid w:val="00E867DD"/>
    <w:rsid w:val="00E86D56"/>
    <w:rsid w:val="00E87094"/>
    <w:rsid w:val="00E873BB"/>
    <w:rsid w:val="00E87434"/>
    <w:rsid w:val="00E878E6"/>
    <w:rsid w:val="00E87BA5"/>
    <w:rsid w:val="00E90305"/>
    <w:rsid w:val="00E9074F"/>
    <w:rsid w:val="00E9087F"/>
    <w:rsid w:val="00E91083"/>
    <w:rsid w:val="00E91135"/>
    <w:rsid w:val="00E91C84"/>
    <w:rsid w:val="00E91D56"/>
    <w:rsid w:val="00E91F3D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409"/>
    <w:rsid w:val="00E97605"/>
    <w:rsid w:val="00E97B01"/>
    <w:rsid w:val="00E97B41"/>
    <w:rsid w:val="00E97C86"/>
    <w:rsid w:val="00E97D7D"/>
    <w:rsid w:val="00E97DD9"/>
    <w:rsid w:val="00E97FA5"/>
    <w:rsid w:val="00EA02C4"/>
    <w:rsid w:val="00EA1F1B"/>
    <w:rsid w:val="00EA2419"/>
    <w:rsid w:val="00EA29D7"/>
    <w:rsid w:val="00EA29FC"/>
    <w:rsid w:val="00EA4305"/>
    <w:rsid w:val="00EA4834"/>
    <w:rsid w:val="00EA4CA6"/>
    <w:rsid w:val="00EA5A64"/>
    <w:rsid w:val="00EA5B68"/>
    <w:rsid w:val="00EA5C19"/>
    <w:rsid w:val="00EA5DCD"/>
    <w:rsid w:val="00EA5DD5"/>
    <w:rsid w:val="00EA5DF5"/>
    <w:rsid w:val="00EA6FC6"/>
    <w:rsid w:val="00EA7490"/>
    <w:rsid w:val="00EA7590"/>
    <w:rsid w:val="00EA7FF5"/>
    <w:rsid w:val="00EB07C5"/>
    <w:rsid w:val="00EB18E4"/>
    <w:rsid w:val="00EB1929"/>
    <w:rsid w:val="00EB1F80"/>
    <w:rsid w:val="00EB200B"/>
    <w:rsid w:val="00EB23BA"/>
    <w:rsid w:val="00EB25C7"/>
    <w:rsid w:val="00EB3708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0EB"/>
    <w:rsid w:val="00EC0C97"/>
    <w:rsid w:val="00EC1700"/>
    <w:rsid w:val="00EC269B"/>
    <w:rsid w:val="00EC2716"/>
    <w:rsid w:val="00EC364C"/>
    <w:rsid w:val="00EC380E"/>
    <w:rsid w:val="00EC3E31"/>
    <w:rsid w:val="00EC4207"/>
    <w:rsid w:val="00EC4A67"/>
    <w:rsid w:val="00EC52D4"/>
    <w:rsid w:val="00EC546B"/>
    <w:rsid w:val="00EC5538"/>
    <w:rsid w:val="00EC6276"/>
    <w:rsid w:val="00EC686B"/>
    <w:rsid w:val="00EC6AE0"/>
    <w:rsid w:val="00EC6CF8"/>
    <w:rsid w:val="00EC78E0"/>
    <w:rsid w:val="00EC7AE2"/>
    <w:rsid w:val="00EC7B2E"/>
    <w:rsid w:val="00EC7B53"/>
    <w:rsid w:val="00EC7F2F"/>
    <w:rsid w:val="00ED0054"/>
    <w:rsid w:val="00ED061F"/>
    <w:rsid w:val="00ED0C87"/>
    <w:rsid w:val="00ED0E7C"/>
    <w:rsid w:val="00ED11BC"/>
    <w:rsid w:val="00ED139C"/>
    <w:rsid w:val="00ED1C43"/>
    <w:rsid w:val="00ED1CD0"/>
    <w:rsid w:val="00ED1D1A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2DA"/>
    <w:rsid w:val="00ED5934"/>
    <w:rsid w:val="00ED6615"/>
    <w:rsid w:val="00ED6BE1"/>
    <w:rsid w:val="00ED788C"/>
    <w:rsid w:val="00ED7954"/>
    <w:rsid w:val="00ED798E"/>
    <w:rsid w:val="00ED7A8E"/>
    <w:rsid w:val="00ED7C74"/>
    <w:rsid w:val="00EE07C9"/>
    <w:rsid w:val="00EE0E68"/>
    <w:rsid w:val="00EE107F"/>
    <w:rsid w:val="00EE14FB"/>
    <w:rsid w:val="00EE1F07"/>
    <w:rsid w:val="00EE218C"/>
    <w:rsid w:val="00EE2913"/>
    <w:rsid w:val="00EE2A64"/>
    <w:rsid w:val="00EE2EF2"/>
    <w:rsid w:val="00EE323D"/>
    <w:rsid w:val="00EE3E4A"/>
    <w:rsid w:val="00EE3F38"/>
    <w:rsid w:val="00EE3FB3"/>
    <w:rsid w:val="00EE454C"/>
    <w:rsid w:val="00EE4982"/>
    <w:rsid w:val="00EE4AB6"/>
    <w:rsid w:val="00EE5059"/>
    <w:rsid w:val="00EE5175"/>
    <w:rsid w:val="00EE51DD"/>
    <w:rsid w:val="00EE53BE"/>
    <w:rsid w:val="00EE5643"/>
    <w:rsid w:val="00EE5D4B"/>
    <w:rsid w:val="00EE68FE"/>
    <w:rsid w:val="00EE7058"/>
    <w:rsid w:val="00EE70AE"/>
    <w:rsid w:val="00EE7992"/>
    <w:rsid w:val="00EE7BA3"/>
    <w:rsid w:val="00EF02CC"/>
    <w:rsid w:val="00EF040A"/>
    <w:rsid w:val="00EF0725"/>
    <w:rsid w:val="00EF0CDF"/>
    <w:rsid w:val="00EF0F8A"/>
    <w:rsid w:val="00EF137E"/>
    <w:rsid w:val="00EF1E76"/>
    <w:rsid w:val="00EF2218"/>
    <w:rsid w:val="00EF28A6"/>
    <w:rsid w:val="00EF3CC4"/>
    <w:rsid w:val="00EF405E"/>
    <w:rsid w:val="00EF415B"/>
    <w:rsid w:val="00EF467A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68D"/>
    <w:rsid w:val="00F027F3"/>
    <w:rsid w:val="00F0295E"/>
    <w:rsid w:val="00F02A25"/>
    <w:rsid w:val="00F02BE3"/>
    <w:rsid w:val="00F02D82"/>
    <w:rsid w:val="00F02FBF"/>
    <w:rsid w:val="00F039D5"/>
    <w:rsid w:val="00F03B44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D1B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6D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534"/>
    <w:rsid w:val="00F1675A"/>
    <w:rsid w:val="00F174B6"/>
    <w:rsid w:val="00F177A5"/>
    <w:rsid w:val="00F17EB9"/>
    <w:rsid w:val="00F2001E"/>
    <w:rsid w:val="00F2033B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4209"/>
    <w:rsid w:val="00F24867"/>
    <w:rsid w:val="00F25AB2"/>
    <w:rsid w:val="00F25B29"/>
    <w:rsid w:val="00F25C5B"/>
    <w:rsid w:val="00F25CC6"/>
    <w:rsid w:val="00F25E07"/>
    <w:rsid w:val="00F2649A"/>
    <w:rsid w:val="00F26A7F"/>
    <w:rsid w:val="00F26FD2"/>
    <w:rsid w:val="00F27082"/>
    <w:rsid w:val="00F27B32"/>
    <w:rsid w:val="00F30164"/>
    <w:rsid w:val="00F3040F"/>
    <w:rsid w:val="00F30B15"/>
    <w:rsid w:val="00F30D19"/>
    <w:rsid w:val="00F31369"/>
    <w:rsid w:val="00F3148A"/>
    <w:rsid w:val="00F3161E"/>
    <w:rsid w:val="00F31979"/>
    <w:rsid w:val="00F32639"/>
    <w:rsid w:val="00F326BE"/>
    <w:rsid w:val="00F33475"/>
    <w:rsid w:val="00F336D4"/>
    <w:rsid w:val="00F33D28"/>
    <w:rsid w:val="00F3470C"/>
    <w:rsid w:val="00F34B55"/>
    <w:rsid w:val="00F350A4"/>
    <w:rsid w:val="00F361C6"/>
    <w:rsid w:val="00F36283"/>
    <w:rsid w:val="00F3684B"/>
    <w:rsid w:val="00F36A92"/>
    <w:rsid w:val="00F36A9D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146"/>
    <w:rsid w:val="00F43E2B"/>
    <w:rsid w:val="00F43F5D"/>
    <w:rsid w:val="00F449B3"/>
    <w:rsid w:val="00F44BF7"/>
    <w:rsid w:val="00F44EEA"/>
    <w:rsid w:val="00F44FAB"/>
    <w:rsid w:val="00F44FE9"/>
    <w:rsid w:val="00F451FD"/>
    <w:rsid w:val="00F45848"/>
    <w:rsid w:val="00F45BEF"/>
    <w:rsid w:val="00F468B3"/>
    <w:rsid w:val="00F46B9F"/>
    <w:rsid w:val="00F46D9D"/>
    <w:rsid w:val="00F470A9"/>
    <w:rsid w:val="00F4723E"/>
    <w:rsid w:val="00F47698"/>
    <w:rsid w:val="00F500A0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6E8"/>
    <w:rsid w:val="00F54795"/>
    <w:rsid w:val="00F55048"/>
    <w:rsid w:val="00F55107"/>
    <w:rsid w:val="00F5519A"/>
    <w:rsid w:val="00F5525E"/>
    <w:rsid w:val="00F55764"/>
    <w:rsid w:val="00F55E2E"/>
    <w:rsid w:val="00F5680B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638"/>
    <w:rsid w:val="00F62A7D"/>
    <w:rsid w:val="00F63CFA"/>
    <w:rsid w:val="00F63F76"/>
    <w:rsid w:val="00F647B3"/>
    <w:rsid w:val="00F64B88"/>
    <w:rsid w:val="00F65972"/>
    <w:rsid w:val="00F65EDA"/>
    <w:rsid w:val="00F661E3"/>
    <w:rsid w:val="00F6622E"/>
    <w:rsid w:val="00F669E9"/>
    <w:rsid w:val="00F676D5"/>
    <w:rsid w:val="00F67F13"/>
    <w:rsid w:val="00F70238"/>
    <w:rsid w:val="00F70860"/>
    <w:rsid w:val="00F7091C"/>
    <w:rsid w:val="00F7097E"/>
    <w:rsid w:val="00F71077"/>
    <w:rsid w:val="00F711AE"/>
    <w:rsid w:val="00F71CF1"/>
    <w:rsid w:val="00F72080"/>
    <w:rsid w:val="00F72FBE"/>
    <w:rsid w:val="00F72FCD"/>
    <w:rsid w:val="00F73DEA"/>
    <w:rsid w:val="00F74087"/>
    <w:rsid w:val="00F7416C"/>
    <w:rsid w:val="00F742F9"/>
    <w:rsid w:val="00F74671"/>
    <w:rsid w:val="00F74827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770EB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3B98"/>
    <w:rsid w:val="00F83E25"/>
    <w:rsid w:val="00F848B0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0AC3"/>
    <w:rsid w:val="00F9176D"/>
    <w:rsid w:val="00F91A9E"/>
    <w:rsid w:val="00F92A3C"/>
    <w:rsid w:val="00F92E5E"/>
    <w:rsid w:val="00F92F48"/>
    <w:rsid w:val="00F93774"/>
    <w:rsid w:val="00F93B7D"/>
    <w:rsid w:val="00F944CD"/>
    <w:rsid w:val="00F94E99"/>
    <w:rsid w:val="00F95AA2"/>
    <w:rsid w:val="00F95AB8"/>
    <w:rsid w:val="00F963B9"/>
    <w:rsid w:val="00F96852"/>
    <w:rsid w:val="00F96D64"/>
    <w:rsid w:val="00F96E24"/>
    <w:rsid w:val="00F96FCF"/>
    <w:rsid w:val="00FA009A"/>
    <w:rsid w:val="00FA047A"/>
    <w:rsid w:val="00FA0EFB"/>
    <w:rsid w:val="00FA0F66"/>
    <w:rsid w:val="00FA1763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4CB5"/>
    <w:rsid w:val="00FA5BA4"/>
    <w:rsid w:val="00FA6671"/>
    <w:rsid w:val="00FA68DE"/>
    <w:rsid w:val="00FA6DD3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3AD"/>
    <w:rsid w:val="00FB2FF2"/>
    <w:rsid w:val="00FB32AC"/>
    <w:rsid w:val="00FB3789"/>
    <w:rsid w:val="00FB3B97"/>
    <w:rsid w:val="00FB3F19"/>
    <w:rsid w:val="00FB455E"/>
    <w:rsid w:val="00FB4CD6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2B9"/>
    <w:rsid w:val="00FC1304"/>
    <w:rsid w:val="00FC1846"/>
    <w:rsid w:val="00FC2EE1"/>
    <w:rsid w:val="00FC30FD"/>
    <w:rsid w:val="00FC32A1"/>
    <w:rsid w:val="00FC32C2"/>
    <w:rsid w:val="00FC3B04"/>
    <w:rsid w:val="00FC4995"/>
    <w:rsid w:val="00FC4AFF"/>
    <w:rsid w:val="00FC5F8D"/>
    <w:rsid w:val="00FC6623"/>
    <w:rsid w:val="00FC66C4"/>
    <w:rsid w:val="00FC69AC"/>
    <w:rsid w:val="00FC7433"/>
    <w:rsid w:val="00FD07AF"/>
    <w:rsid w:val="00FD08F8"/>
    <w:rsid w:val="00FD0BE8"/>
    <w:rsid w:val="00FD0FBB"/>
    <w:rsid w:val="00FD16DD"/>
    <w:rsid w:val="00FD1AB9"/>
    <w:rsid w:val="00FD2844"/>
    <w:rsid w:val="00FD2A86"/>
    <w:rsid w:val="00FD2E5F"/>
    <w:rsid w:val="00FD345F"/>
    <w:rsid w:val="00FD3846"/>
    <w:rsid w:val="00FD4087"/>
    <w:rsid w:val="00FD44D9"/>
    <w:rsid w:val="00FD5216"/>
    <w:rsid w:val="00FD5495"/>
    <w:rsid w:val="00FD54BC"/>
    <w:rsid w:val="00FD57B1"/>
    <w:rsid w:val="00FD60BE"/>
    <w:rsid w:val="00FD6340"/>
    <w:rsid w:val="00FD6C6F"/>
    <w:rsid w:val="00FD6E2F"/>
    <w:rsid w:val="00FD6F7D"/>
    <w:rsid w:val="00FD7337"/>
    <w:rsid w:val="00FD76FB"/>
    <w:rsid w:val="00FE06A6"/>
    <w:rsid w:val="00FE0E2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3391"/>
    <w:rsid w:val="00FE4999"/>
    <w:rsid w:val="00FE4CE0"/>
    <w:rsid w:val="00FE5F3B"/>
    <w:rsid w:val="00FE6AEF"/>
    <w:rsid w:val="00FE6E01"/>
    <w:rsid w:val="00FE7168"/>
    <w:rsid w:val="00FE7AED"/>
    <w:rsid w:val="00FE7F3E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2C81"/>
    <w:rsid w:val="00FF3DE6"/>
    <w:rsid w:val="00FF49FD"/>
    <w:rsid w:val="00FF4F6D"/>
    <w:rsid w:val="00FF5609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E3"/>
    <w:pPr>
      <w:spacing w:after="200" w:line="360" w:lineRule="atLeast"/>
      <w:ind w:left="1701" w:right="1134" w:firstLine="567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02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7</Pages>
  <Words>1</Words>
  <Characters>7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Измайлова Дина Федоровна</dc:creator>
  <cp:keywords/>
  <dc:description/>
  <cp:lastModifiedBy>odyozhkinaav</cp:lastModifiedBy>
  <cp:revision>2</cp:revision>
  <dcterms:created xsi:type="dcterms:W3CDTF">2012-09-18T00:11:00Z</dcterms:created>
  <dcterms:modified xsi:type="dcterms:W3CDTF">2012-09-18T00:11:00Z</dcterms:modified>
</cp:coreProperties>
</file>